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77BE4" w14:textId="63F99473" w:rsidR="00BA197F" w:rsidRPr="00C86228" w:rsidRDefault="00CD47EA" w:rsidP="00BA197F">
      <w:pPr>
        <w:pageBreakBefore/>
        <w:ind w:left="5670"/>
        <w:rPr>
          <w:lang w:val="en-US"/>
        </w:rPr>
      </w:pPr>
      <w:bookmarkStart w:id="0" w:name="_GoBack"/>
      <w:bookmarkEnd w:id="0"/>
      <w:r>
        <w:rPr>
          <w:lang w:val="en-US"/>
        </w:rPr>
        <w:t>Appendix</w:t>
      </w:r>
      <w:r w:rsidR="00BA197F" w:rsidRPr="00C86228">
        <w:rPr>
          <w:lang w:val="en-US"/>
        </w:rPr>
        <w:t xml:space="preserve"> </w:t>
      </w:r>
    </w:p>
    <w:p w14:paraId="7D98B96F" w14:textId="46F4CF63" w:rsidR="00BA197F" w:rsidRPr="00C86228" w:rsidRDefault="004F1726" w:rsidP="00BA197F">
      <w:pPr>
        <w:ind w:left="5669"/>
        <w:rPr>
          <w:lang w:val="en-US"/>
        </w:rPr>
      </w:pPr>
      <w:r>
        <w:rPr>
          <w:lang w:val="en-US"/>
        </w:rPr>
        <w:t>To the O</w:t>
      </w:r>
      <w:r w:rsidR="006661A1">
        <w:rPr>
          <w:lang w:val="en-US"/>
        </w:rPr>
        <w:t xml:space="preserve">rder </w:t>
      </w:r>
    </w:p>
    <w:p w14:paraId="670ECED5" w14:textId="5A71381E" w:rsidR="00BA197F" w:rsidRPr="00B60799" w:rsidRDefault="004F1726" w:rsidP="00BA197F">
      <w:pPr>
        <w:ind w:left="5669"/>
        <w:rPr>
          <w:lang w:val="en-US"/>
        </w:rPr>
      </w:pPr>
      <w:r>
        <w:rPr>
          <w:lang w:val="en-US"/>
        </w:rPr>
        <w:t xml:space="preserve">dated </w:t>
      </w:r>
      <w:r w:rsidRPr="004F1726">
        <w:rPr>
          <w:lang w:val="en-US"/>
        </w:rPr>
        <w:t>2</w:t>
      </w:r>
      <w:r>
        <w:rPr>
          <w:lang w:val="en-US"/>
        </w:rPr>
        <w:t>7.</w:t>
      </w:r>
      <w:r w:rsidRPr="004F1726">
        <w:rPr>
          <w:lang w:val="en-US"/>
        </w:rPr>
        <w:t xml:space="preserve"> 08</w:t>
      </w:r>
      <w:r>
        <w:rPr>
          <w:lang w:val="en-US"/>
        </w:rPr>
        <w:t>. 20</w:t>
      </w:r>
      <w:r w:rsidRPr="004F1726">
        <w:rPr>
          <w:lang w:val="en-US"/>
        </w:rPr>
        <w:t>26</w:t>
      </w:r>
      <w:r>
        <w:rPr>
          <w:lang w:val="en-US"/>
        </w:rPr>
        <w:t xml:space="preserve"> </w:t>
      </w:r>
      <w:r w:rsidR="005F345F" w:rsidRPr="00B60799">
        <w:rPr>
          <w:lang w:val="en-US"/>
        </w:rPr>
        <w:t xml:space="preserve"> </w:t>
      </w:r>
      <w:r>
        <w:rPr>
          <w:lang w:val="en-US"/>
        </w:rPr>
        <w:t xml:space="preserve">№ </w:t>
      </w:r>
      <w:r w:rsidRPr="004F1726">
        <w:rPr>
          <w:lang w:val="en-US"/>
        </w:rPr>
        <w:t xml:space="preserve">1382 </w:t>
      </w:r>
      <w:r>
        <w:rPr>
          <w:lang w:val="en-US"/>
        </w:rPr>
        <w:t>LST</w:t>
      </w:r>
    </w:p>
    <w:p w14:paraId="3E21B6CB" w14:textId="77777777" w:rsidR="00BA197F" w:rsidRPr="00C86228" w:rsidRDefault="00BA197F" w:rsidP="00BA197F">
      <w:pPr>
        <w:jc w:val="both"/>
        <w:rPr>
          <w:lang w:val="en-US"/>
        </w:rPr>
      </w:pPr>
    </w:p>
    <w:p w14:paraId="172A71AF" w14:textId="3B237EF1" w:rsidR="00EF76F8" w:rsidRPr="006661A1" w:rsidRDefault="006661A1" w:rsidP="00EF76F8">
      <w:pPr>
        <w:jc w:val="center"/>
        <w:rPr>
          <w:b/>
          <w:bCs/>
          <w:lang w:val="en-US"/>
        </w:rPr>
      </w:pPr>
      <w:bookmarkStart w:id="1" w:name="_Hlk114430012"/>
      <w:r>
        <w:rPr>
          <w:b/>
          <w:bCs/>
          <w:lang w:val="en-US"/>
        </w:rPr>
        <w:t>T</w:t>
      </w:r>
      <w:r w:rsidRPr="006661A1">
        <w:rPr>
          <w:b/>
          <w:bCs/>
          <w:lang w:val="en-US"/>
        </w:rPr>
        <w:t xml:space="preserve">he schedule for the elimination of academic debt for students enrolled in the specialty 31.05.01. General Medicine 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825"/>
        <w:gridCol w:w="1702"/>
        <w:gridCol w:w="825"/>
        <w:gridCol w:w="1783"/>
        <w:gridCol w:w="2413"/>
      </w:tblGrid>
      <w:tr w:rsidR="00EF76F8" w:rsidRPr="00B22F42" w14:paraId="749B7573" w14:textId="77777777" w:rsidTr="00B755D0">
        <w:trPr>
          <w:trHeight w:val="510"/>
          <w:jc w:val="center"/>
        </w:trPr>
        <w:tc>
          <w:tcPr>
            <w:tcW w:w="9648" w:type="dxa"/>
            <w:gridSpan w:val="6"/>
            <w:vAlign w:val="center"/>
          </w:tcPr>
          <w:bookmarkEnd w:id="1"/>
          <w:p w14:paraId="12F5A3D9" w14:textId="7B89D55C" w:rsidR="00EF76F8" w:rsidRPr="006661A1" w:rsidRDefault="006661A1" w:rsidP="00B755D0">
            <w:pPr>
              <w:jc w:val="center"/>
              <w:rPr>
                <w:b/>
                <w:bCs/>
                <w:lang w:val="en-US"/>
              </w:rPr>
            </w:pPr>
            <w:r w:rsidRPr="006661A1">
              <w:rPr>
                <w:b/>
                <w:bCs/>
                <w:lang w:val="en-US"/>
              </w:rPr>
              <w:t>for the 2nd semester of the 1st year of the 2025/26 academic year</w:t>
            </w:r>
          </w:p>
        </w:tc>
      </w:tr>
      <w:tr w:rsidR="00EF76F8" w:rsidRPr="00013091" w14:paraId="596671BE" w14:textId="77777777" w:rsidTr="00B755D0">
        <w:trPr>
          <w:jc w:val="center"/>
        </w:trPr>
        <w:tc>
          <w:tcPr>
            <w:tcW w:w="2100" w:type="dxa"/>
            <w:vAlign w:val="center"/>
          </w:tcPr>
          <w:p w14:paraId="0AF5B0C5" w14:textId="6A958D87" w:rsidR="00EF76F8" w:rsidRPr="00013091" w:rsidRDefault="007B2E50" w:rsidP="00B755D0">
            <w:pPr>
              <w:jc w:val="center"/>
              <w:rPr>
                <w:bCs/>
              </w:rPr>
            </w:pPr>
            <w:r w:rsidRPr="007B2E50">
              <w:rPr>
                <w:bCs/>
              </w:rPr>
              <w:t>Course / Practical Training</w:t>
            </w:r>
          </w:p>
        </w:tc>
        <w:tc>
          <w:tcPr>
            <w:tcW w:w="825" w:type="dxa"/>
            <w:vAlign w:val="center"/>
          </w:tcPr>
          <w:p w14:paraId="0E8B2FF0" w14:textId="3A2CC9F5" w:rsidR="00EF76F8" w:rsidRDefault="006661A1" w:rsidP="00B755D0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No.</w:t>
            </w:r>
          </w:p>
          <w:p w14:paraId="634C8548" w14:textId="48CE372A" w:rsidR="006661A1" w:rsidRPr="006661A1" w:rsidRDefault="006661A1" w:rsidP="00B755D0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of the group</w:t>
            </w:r>
          </w:p>
          <w:p w14:paraId="0CBAD0C6" w14:textId="1552EDAD" w:rsidR="00EF76F8" w:rsidRPr="00013091" w:rsidRDefault="00EF76F8" w:rsidP="00B755D0">
            <w:pPr>
              <w:jc w:val="center"/>
              <w:rPr>
                <w:bCs/>
              </w:rPr>
            </w:pPr>
          </w:p>
        </w:tc>
        <w:tc>
          <w:tcPr>
            <w:tcW w:w="1702" w:type="dxa"/>
            <w:vAlign w:val="center"/>
          </w:tcPr>
          <w:p w14:paraId="5E737378" w14:textId="3DDA0524" w:rsidR="00EF76F8" w:rsidRPr="007B2E50" w:rsidRDefault="007B2E50" w:rsidP="00B755D0">
            <w:pPr>
              <w:jc w:val="center"/>
              <w:rPr>
                <w:bCs/>
                <w:lang w:val="en-US"/>
              </w:rPr>
            </w:pPr>
            <w:r w:rsidRPr="007B2E50">
              <w:rPr>
                <w:bCs/>
                <w:lang w:val="en-US"/>
              </w:rPr>
              <w:t>Date and time of the first repeated interim assessment</w:t>
            </w:r>
          </w:p>
        </w:tc>
        <w:tc>
          <w:tcPr>
            <w:tcW w:w="825" w:type="dxa"/>
            <w:vAlign w:val="center"/>
          </w:tcPr>
          <w:p w14:paraId="74011A7A" w14:textId="77777777" w:rsidR="00EF76F8" w:rsidRDefault="004A4A2B" w:rsidP="00B755D0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No.</w:t>
            </w:r>
          </w:p>
          <w:p w14:paraId="7E204D33" w14:textId="77777777" w:rsidR="004A4A2B" w:rsidRDefault="004A4A2B" w:rsidP="00B755D0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of the</w:t>
            </w:r>
          </w:p>
          <w:p w14:paraId="3B8F1395" w14:textId="383E95A3" w:rsidR="004A4A2B" w:rsidRPr="004A4A2B" w:rsidRDefault="004A4A2B" w:rsidP="00B755D0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group</w:t>
            </w:r>
          </w:p>
        </w:tc>
        <w:tc>
          <w:tcPr>
            <w:tcW w:w="1783" w:type="dxa"/>
            <w:vAlign w:val="center"/>
          </w:tcPr>
          <w:p w14:paraId="7AEF0887" w14:textId="0A4475DF" w:rsidR="00EF76F8" w:rsidRPr="007B2E50" w:rsidRDefault="007B2E50" w:rsidP="007B2E50">
            <w:pPr>
              <w:jc w:val="center"/>
              <w:rPr>
                <w:bCs/>
                <w:lang w:val="en-US"/>
              </w:rPr>
            </w:pPr>
            <w:r w:rsidRPr="007B2E50">
              <w:rPr>
                <w:bCs/>
                <w:lang w:val="en-US"/>
              </w:rPr>
              <w:t xml:space="preserve">Date and time of the </w:t>
            </w:r>
            <w:r>
              <w:rPr>
                <w:bCs/>
                <w:lang w:val="en-US"/>
              </w:rPr>
              <w:t>second</w:t>
            </w:r>
            <w:r w:rsidRPr="007B2E50">
              <w:rPr>
                <w:bCs/>
                <w:lang w:val="en-US"/>
              </w:rPr>
              <w:t xml:space="preserve"> repeated interim assessment</w:t>
            </w:r>
          </w:p>
        </w:tc>
        <w:tc>
          <w:tcPr>
            <w:tcW w:w="2413" w:type="dxa"/>
            <w:vAlign w:val="center"/>
          </w:tcPr>
          <w:p w14:paraId="3F27153C" w14:textId="3627A558" w:rsidR="00EF76F8" w:rsidRPr="007B2E50" w:rsidRDefault="007B2E50" w:rsidP="007B2E50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Place of assessment</w:t>
            </w:r>
          </w:p>
        </w:tc>
      </w:tr>
      <w:tr w:rsidR="00EF76F8" w:rsidRPr="00245F62" w14:paraId="7B851508" w14:textId="77777777" w:rsidTr="00B755D0">
        <w:trPr>
          <w:trHeight w:val="597"/>
          <w:jc w:val="center"/>
        </w:trPr>
        <w:tc>
          <w:tcPr>
            <w:tcW w:w="2100" w:type="dxa"/>
            <w:vMerge w:val="restart"/>
            <w:vAlign w:val="center"/>
          </w:tcPr>
          <w:p w14:paraId="4A2662C9" w14:textId="57DBF8B8" w:rsidR="00EF76F8" w:rsidRPr="00B366B9" w:rsidRDefault="00B366B9" w:rsidP="00B755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Biology</w:t>
            </w:r>
          </w:p>
          <w:p w14:paraId="3DA88DEA" w14:textId="40657591" w:rsidR="00EF76F8" w:rsidRPr="00013091" w:rsidRDefault="00EF76F8" w:rsidP="00B366B9">
            <w:pPr>
              <w:jc w:val="center"/>
            </w:pPr>
            <w:r w:rsidRPr="00013091">
              <w:t>(</w:t>
            </w:r>
            <w:r w:rsidR="00B366B9">
              <w:rPr>
                <w:lang w:val="en-US"/>
              </w:rPr>
              <w:t>exam</w:t>
            </w:r>
            <w:r w:rsidRPr="00013091">
              <w:t>)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06591C22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201-209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2398FAD4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14.09.2026</w:t>
            </w:r>
          </w:p>
          <w:p w14:paraId="3EDB4C84" w14:textId="7F5E8A11" w:rsidR="00EF76F8" w:rsidRPr="00013091" w:rsidRDefault="007B2E50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7E1331F3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201-209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41703ADA" w14:textId="1100969D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  <w:rPr>
                <w:color w:val="auto"/>
              </w:rPr>
            </w:pPr>
            <w:r w:rsidRPr="00013091">
              <w:rPr>
                <w:color w:val="auto"/>
              </w:rPr>
              <w:t>0</w:t>
            </w:r>
            <w:r w:rsidR="00D545A5" w:rsidRPr="00013091">
              <w:rPr>
                <w:color w:val="auto"/>
              </w:rPr>
              <w:t>6</w:t>
            </w:r>
            <w:r w:rsidRPr="00013091">
              <w:rPr>
                <w:color w:val="auto"/>
              </w:rPr>
              <w:t>.10.2026</w:t>
            </w:r>
          </w:p>
          <w:p w14:paraId="098E958A" w14:textId="493B252E" w:rsidR="00EF76F8" w:rsidRPr="00013091" w:rsidRDefault="004A4A2B" w:rsidP="00B755D0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EF76F8" w:rsidRPr="00013091">
              <w:rPr>
                <w:color w:val="auto"/>
              </w:rPr>
              <w:t xml:space="preserve"> 16 </w:t>
            </w:r>
            <w:r w:rsidR="00EF76F8" w:rsidRPr="00013091">
              <w:rPr>
                <w:color w:val="auto"/>
                <w:vertAlign w:val="superscript"/>
              </w:rPr>
              <w:t>00</w:t>
            </w:r>
          </w:p>
        </w:tc>
        <w:tc>
          <w:tcPr>
            <w:tcW w:w="2413" w:type="dxa"/>
            <w:vMerge w:val="restart"/>
            <w:vAlign w:val="center"/>
          </w:tcPr>
          <w:p w14:paraId="5B818220" w14:textId="12351028" w:rsidR="00EF76F8" w:rsidRPr="00C86228" w:rsidRDefault="003524FC" w:rsidP="003524FC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3524FC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1269F2B9" w14:textId="6ABCEC3D" w:rsidR="00EF76F8" w:rsidRPr="00245F62" w:rsidRDefault="003524FC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245F62">
              <w:rPr>
                <w:rFonts w:eastAsia="Calibri"/>
                <w:spacing w:val="-4"/>
                <w:lang w:val="en-US"/>
              </w:rPr>
              <w:t>Vorovskogo street, 66</w:t>
            </w:r>
            <w:r w:rsidR="00245F62">
              <w:rPr>
                <w:rFonts w:eastAsia="Calibri"/>
                <w:spacing w:val="-4"/>
                <w:lang w:val="en-US"/>
              </w:rPr>
              <w:t>,</w:t>
            </w:r>
          </w:p>
          <w:p w14:paraId="059168AB" w14:textId="3EC6C694" w:rsidR="00EF76F8" w:rsidRPr="00245F62" w:rsidRDefault="00245F62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245F62">
              <w:rPr>
                <w:rFonts w:eastAsia="Calibri"/>
                <w:spacing w:val="-4"/>
                <w:lang w:val="en-US"/>
              </w:rPr>
              <w:t>The Department of Biology</w:t>
            </w:r>
            <w:r>
              <w:rPr>
                <w:rFonts w:eastAsia="Calibri"/>
                <w:spacing w:val="-4"/>
                <w:lang w:val="en-US"/>
              </w:rPr>
              <w:t xml:space="preserve">, </w:t>
            </w:r>
          </w:p>
          <w:p w14:paraId="36692A35" w14:textId="38DAFF7C" w:rsidR="00EF76F8" w:rsidRPr="00245F62" w:rsidRDefault="003524FC" w:rsidP="00B755D0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>room</w:t>
            </w:r>
            <w:r w:rsidR="00EF76F8" w:rsidRPr="00245F62">
              <w:rPr>
                <w:rFonts w:eastAsia="Calibri"/>
                <w:spacing w:val="-4"/>
                <w:lang w:val="en-US"/>
              </w:rPr>
              <w:t xml:space="preserve"> 327</w:t>
            </w:r>
          </w:p>
        </w:tc>
      </w:tr>
      <w:tr w:rsidR="00EF76F8" w:rsidRPr="00013091" w14:paraId="285400F9" w14:textId="77777777" w:rsidTr="00B755D0">
        <w:trPr>
          <w:trHeight w:val="704"/>
          <w:jc w:val="center"/>
        </w:trPr>
        <w:tc>
          <w:tcPr>
            <w:tcW w:w="2100" w:type="dxa"/>
            <w:vMerge/>
            <w:vAlign w:val="center"/>
          </w:tcPr>
          <w:p w14:paraId="3B84D5AF" w14:textId="77777777" w:rsidR="00EF76F8" w:rsidRPr="00245F62" w:rsidRDefault="00EF76F8" w:rsidP="00B755D0">
            <w:pPr>
              <w:jc w:val="center"/>
              <w:rPr>
                <w:lang w:val="en-US"/>
              </w:rPr>
            </w:pPr>
          </w:p>
        </w:tc>
        <w:tc>
          <w:tcPr>
            <w:tcW w:w="825" w:type="dxa"/>
            <w:vAlign w:val="center"/>
          </w:tcPr>
          <w:p w14:paraId="72066520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210-218</w:t>
            </w:r>
          </w:p>
        </w:tc>
        <w:tc>
          <w:tcPr>
            <w:tcW w:w="1702" w:type="dxa"/>
            <w:vAlign w:val="center"/>
          </w:tcPr>
          <w:p w14:paraId="7A62728F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15.09.2026</w:t>
            </w:r>
          </w:p>
          <w:p w14:paraId="2DD1D48E" w14:textId="77BE01D6" w:rsidR="00EF76F8" w:rsidRPr="00013091" w:rsidRDefault="007B2E50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25" w:type="dxa"/>
            <w:vAlign w:val="center"/>
          </w:tcPr>
          <w:p w14:paraId="65D4281F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210-218</w:t>
            </w:r>
          </w:p>
        </w:tc>
        <w:tc>
          <w:tcPr>
            <w:tcW w:w="1783" w:type="dxa"/>
            <w:vAlign w:val="center"/>
          </w:tcPr>
          <w:p w14:paraId="1714139E" w14:textId="338BF4DA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  <w:rPr>
                <w:color w:val="auto"/>
              </w:rPr>
            </w:pPr>
            <w:r w:rsidRPr="00013091">
              <w:rPr>
                <w:color w:val="auto"/>
              </w:rPr>
              <w:t>0</w:t>
            </w:r>
            <w:r w:rsidR="00D545A5" w:rsidRPr="00013091">
              <w:rPr>
                <w:color w:val="auto"/>
              </w:rPr>
              <w:t>7</w:t>
            </w:r>
            <w:r w:rsidRPr="00013091">
              <w:rPr>
                <w:color w:val="auto"/>
              </w:rPr>
              <w:t>.10.2026</w:t>
            </w:r>
          </w:p>
          <w:p w14:paraId="78414C84" w14:textId="526D674B" w:rsidR="00EF76F8" w:rsidRPr="00013091" w:rsidRDefault="004A4A2B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EF76F8" w:rsidRPr="00013091">
              <w:rPr>
                <w:color w:val="auto"/>
              </w:rPr>
              <w:t xml:space="preserve"> 16 </w:t>
            </w:r>
            <w:r w:rsidR="00EF76F8" w:rsidRPr="00013091">
              <w:rPr>
                <w:color w:val="auto"/>
                <w:vertAlign w:val="superscript"/>
              </w:rPr>
              <w:t>00</w:t>
            </w:r>
          </w:p>
        </w:tc>
        <w:tc>
          <w:tcPr>
            <w:tcW w:w="2413" w:type="dxa"/>
            <w:vMerge/>
            <w:vAlign w:val="center"/>
          </w:tcPr>
          <w:p w14:paraId="7C216606" w14:textId="77777777" w:rsidR="00EF76F8" w:rsidRPr="00013091" w:rsidRDefault="00EF76F8" w:rsidP="00B755D0">
            <w:pPr>
              <w:jc w:val="center"/>
            </w:pPr>
          </w:p>
        </w:tc>
      </w:tr>
      <w:tr w:rsidR="00EF76F8" w:rsidRPr="00013091" w14:paraId="748ACE10" w14:textId="77777777" w:rsidTr="00B755D0">
        <w:trPr>
          <w:trHeight w:val="567"/>
          <w:jc w:val="center"/>
        </w:trPr>
        <w:tc>
          <w:tcPr>
            <w:tcW w:w="2100" w:type="dxa"/>
            <w:vMerge/>
            <w:vAlign w:val="center"/>
          </w:tcPr>
          <w:p w14:paraId="39B60F9F" w14:textId="77777777" w:rsidR="00EF76F8" w:rsidRPr="00013091" w:rsidRDefault="00EF76F8" w:rsidP="00B755D0">
            <w:pPr>
              <w:jc w:val="center"/>
              <w:rPr>
                <w:bCs/>
              </w:rPr>
            </w:pPr>
          </w:p>
        </w:tc>
        <w:tc>
          <w:tcPr>
            <w:tcW w:w="825" w:type="dxa"/>
            <w:vAlign w:val="center"/>
          </w:tcPr>
          <w:p w14:paraId="18822553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219-227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53DE9D78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16.09.2026</w:t>
            </w:r>
          </w:p>
          <w:p w14:paraId="1E4BE6E7" w14:textId="2900B59C" w:rsidR="00EF76F8" w:rsidRPr="00013091" w:rsidRDefault="007B2E50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25" w:type="dxa"/>
            <w:vAlign w:val="center"/>
          </w:tcPr>
          <w:p w14:paraId="60E5EB61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219-227</w:t>
            </w:r>
          </w:p>
        </w:tc>
        <w:tc>
          <w:tcPr>
            <w:tcW w:w="1783" w:type="dxa"/>
            <w:vAlign w:val="center"/>
          </w:tcPr>
          <w:p w14:paraId="6F83E2AB" w14:textId="0CEF0AA9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  <w:rPr>
                <w:color w:val="auto"/>
              </w:rPr>
            </w:pPr>
            <w:r w:rsidRPr="00013091">
              <w:rPr>
                <w:color w:val="auto"/>
              </w:rPr>
              <w:t>0</w:t>
            </w:r>
            <w:r w:rsidR="00D545A5" w:rsidRPr="00013091">
              <w:rPr>
                <w:color w:val="auto"/>
              </w:rPr>
              <w:t>8</w:t>
            </w:r>
            <w:r w:rsidRPr="00013091">
              <w:rPr>
                <w:color w:val="auto"/>
              </w:rPr>
              <w:t>.10.2026</w:t>
            </w:r>
          </w:p>
          <w:p w14:paraId="319BB2AF" w14:textId="224AFC6E" w:rsidR="00EF76F8" w:rsidRPr="00013091" w:rsidRDefault="004A4A2B" w:rsidP="00B755D0">
            <w:pPr>
              <w:jc w:val="center"/>
              <w:rPr>
                <w:bCs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EF76F8" w:rsidRPr="00013091">
              <w:rPr>
                <w:color w:val="auto"/>
              </w:rPr>
              <w:t xml:space="preserve"> 16 </w:t>
            </w:r>
            <w:r w:rsidR="00EF76F8" w:rsidRPr="00013091">
              <w:rPr>
                <w:color w:val="auto"/>
                <w:vertAlign w:val="superscript"/>
              </w:rPr>
              <w:t>00</w:t>
            </w:r>
          </w:p>
        </w:tc>
        <w:tc>
          <w:tcPr>
            <w:tcW w:w="2413" w:type="dxa"/>
            <w:vMerge/>
            <w:vAlign w:val="center"/>
          </w:tcPr>
          <w:p w14:paraId="3D22A117" w14:textId="77777777" w:rsidR="00EF76F8" w:rsidRPr="00013091" w:rsidRDefault="00EF76F8" w:rsidP="00B755D0">
            <w:pPr>
              <w:jc w:val="center"/>
              <w:rPr>
                <w:bCs/>
              </w:rPr>
            </w:pPr>
          </w:p>
        </w:tc>
      </w:tr>
      <w:tr w:rsidR="00EF76F8" w:rsidRPr="00013091" w14:paraId="0FE299A9" w14:textId="77777777" w:rsidTr="00B755D0">
        <w:trPr>
          <w:trHeight w:val="567"/>
          <w:jc w:val="center"/>
        </w:trPr>
        <w:tc>
          <w:tcPr>
            <w:tcW w:w="2100" w:type="dxa"/>
            <w:vMerge/>
            <w:tcBorders>
              <w:bottom w:val="single" w:sz="4" w:space="0" w:color="auto"/>
            </w:tcBorders>
            <w:vAlign w:val="center"/>
          </w:tcPr>
          <w:p w14:paraId="0C102C6F" w14:textId="77777777" w:rsidR="00EF76F8" w:rsidRPr="00013091" w:rsidRDefault="00EF76F8" w:rsidP="00B755D0">
            <w:pPr>
              <w:jc w:val="center"/>
              <w:rPr>
                <w:bCs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63855219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228-236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0CAB76A1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17.09.2026</w:t>
            </w:r>
          </w:p>
          <w:p w14:paraId="28F2C765" w14:textId="2CA5A387" w:rsidR="00EF76F8" w:rsidRPr="00013091" w:rsidRDefault="007B2E50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04D83D6B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228-236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76B8EF89" w14:textId="11746764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  <w:rPr>
                <w:color w:val="auto"/>
              </w:rPr>
            </w:pPr>
            <w:r w:rsidRPr="00013091">
              <w:rPr>
                <w:color w:val="auto"/>
              </w:rPr>
              <w:t>0</w:t>
            </w:r>
            <w:r w:rsidR="00D545A5" w:rsidRPr="00013091">
              <w:rPr>
                <w:color w:val="auto"/>
              </w:rPr>
              <w:t>9</w:t>
            </w:r>
            <w:r w:rsidRPr="00013091">
              <w:rPr>
                <w:color w:val="auto"/>
              </w:rPr>
              <w:t>.10.2026</w:t>
            </w:r>
          </w:p>
          <w:p w14:paraId="2FCA476B" w14:textId="74027E4D" w:rsidR="00EF76F8" w:rsidRPr="00013091" w:rsidRDefault="004A4A2B" w:rsidP="00B755D0">
            <w:pPr>
              <w:jc w:val="center"/>
              <w:rPr>
                <w:bCs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EF76F8" w:rsidRPr="00013091">
              <w:rPr>
                <w:color w:val="auto"/>
              </w:rPr>
              <w:t xml:space="preserve"> 16 </w:t>
            </w:r>
            <w:r w:rsidR="00EF76F8" w:rsidRPr="00013091">
              <w:rPr>
                <w:color w:val="auto"/>
                <w:vertAlign w:val="superscript"/>
              </w:rPr>
              <w:t>00</w:t>
            </w:r>
          </w:p>
        </w:tc>
        <w:tc>
          <w:tcPr>
            <w:tcW w:w="2413" w:type="dxa"/>
            <w:vMerge/>
            <w:tcBorders>
              <w:bottom w:val="single" w:sz="4" w:space="0" w:color="auto"/>
            </w:tcBorders>
            <w:vAlign w:val="center"/>
          </w:tcPr>
          <w:p w14:paraId="7E229608" w14:textId="77777777" w:rsidR="00EF76F8" w:rsidRPr="00013091" w:rsidRDefault="00EF76F8" w:rsidP="00B755D0">
            <w:pPr>
              <w:jc w:val="center"/>
              <w:rPr>
                <w:bCs/>
              </w:rPr>
            </w:pPr>
          </w:p>
        </w:tc>
      </w:tr>
      <w:tr w:rsidR="00EF76F8" w:rsidRPr="007B2E50" w14:paraId="1323D50E" w14:textId="77777777" w:rsidTr="00B755D0">
        <w:trPr>
          <w:trHeight w:val="1932"/>
          <w:jc w:val="center"/>
        </w:trPr>
        <w:tc>
          <w:tcPr>
            <w:tcW w:w="2100" w:type="dxa"/>
            <w:vAlign w:val="center"/>
          </w:tcPr>
          <w:p w14:paraId="032D997A" w14:textId="0137DF7B" w:rsidR="00EF76F8" w:rsidRPr="00245F62" w:rsidRDefault="00245F62" w:rsidP="00B755D0">
            <w:pPr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Foreign language</w:t>
            </w:r>
          </w:p>
          <w:p w14:paraId="07658FD3" w14:textId="0789EA57" w:rsidR="00EF76F8" w:rsidRPr="00013091" w:rsidRDefault="00EF76F8" w:rsidP="00245F62">
            <w:pPr>
              <w:jc w:val="center"/>
              <w:rPr>
                <w:bCs/>
              </w:rPr>
            </w:pPr>
            <w:r w:rsidRPr="00013091">
              <w:t>(</w:t>
            </w:r>
            <w:r w:rsidR="00245F62">
              <w:rPr>
                <w:lang w:val="en-US"/>
              </w:rPr>
              <w:t>exam</w:t>
            </w:r>
            <w:r w:rsidRPr="00013091">
              <w:t>)</w:t>
            </w:r>
          </w:p>
        </w:tc>
        <w:tc>
          <w:tcPr>
            <w:tcW w:w="825" w:type="dxa"/>
            <w:vAlign w:val="center"/>
          </w:tcPr>
          <w:p w14:paraId="5E4B5577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201-236</w:t>
            </w:r>
          </w:p>
        </w:tc>
        <w:tc>
          <w:tcPr>
            <w:tcW w:w="1702" w:type="dxa"/>
            <w:vAlign w:val="center"/>
          </w:tcPr>
          <w:p w14:paraId="0B1A8F77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24.09.2026</w:t>
            </w:r>
          </w:p>
          <w:p w14:paraId="14FE793D" w14:textId="0420DB20" w:rsidR="00EF76F8" w:rsidRPr="00013091" w:rsidRDefault="004A4A2B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25" w:type="dxa"/>
            <w:vAlign w:val="center"/>
          </w:tcPr>
          <w:p w14:paraId="017DC4B3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rPr>
                <w:rFonts w:eastAsia="Calibri"/>
                <w:spacing w:val="-4"/>
              </w:rPr>
              <w:t>201-236</w:t>
            </w:r>
          </w:p>
        </w:tc>
        <w:tc>
          <w:tcPr>
            <w:tcW w:w="1783" w:type="dxa"/>
            <w:vAlign w:val="center"/>
          </w:tcPr>
          <w:p w14:paraId="50EFA898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15.10.2026</w:t>
            </w:r>
          </w:p>
          <w:p w14:paraId="1523B773" w14:textId="562E361F" w:rsidR="00EF76F8" w:rsidRPr="00013091" w:rsidRDefault="004A4A2B" w:rsidP="00B755D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from</w:t>
            </w:r>
            <w:r w:rsidR="00EF76F8" w:rsidRPr="00013091">
              <w:rPr>
                <w:rFonts w:eastAsia="Calibri"/>
              </w:rPr>
              <w:t xml:space="preserve"> </w:t>
            </w:r>
            <w:r w:rsidR="00EF76F8" w:rsidRPr="00013091">
              <w:t xml:space="preserve">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13" w:type="dxa"/>
            <w:vAlign w:val="center"/>
          </w:tcPr>
          <w:p w14:paraId="2C856DFF" w14:textId="77777777" w:rsidR="00C86228" w:rsidRPr="00C86228" w:rsidRDefault="00C86228" w:rsidP="00C86228">
            <w:pPr>
              <w:jc w:val="center"/>
              <w:rPr>
                <w:rFonts w:eastAsia="Calibri"/>
                <w:lang w:val="en-US"/>
              </w:rPr>
            </w:pPr>
            <w:r w:rsidRPr="00C86228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15D9940D" w14:textId="7E18987A" w:rsidR="00C86228" w:rsidRPr="000725D8" w:rsidRDefault="00C86228" w:rsidP="00C86228">
            <w:pPr>
              <w:jc w:val="center"/>
              <w:rPr>
                <w:rFonts w:eastAsia="Calibri"/>
                <w:lang w:val="en-US"/>
              </w:rPr>
            </w:pPr>
            <w:r w:rsidRPr="000725D8">
              <w:rPr>
                <w:rFonts w:eastAsia="Calibri"/>
                <w:lang w:val="en-US"/>
              </w:rPr>
              <w:t>Vorovskogo street, 66,</w:t>
            </w:r>
          </w:p>
          <w:p w14:paraId="44C6C2D6" w14:textId="56856B04" w:rsidR="007B2E50" w:rsidRDefault="007B2E50" w:rsidP="007B2E50">
            <w:pPr>
              <w:jc w:val="center"/>
              <w:rPr>
                <w:rFonts w:eastAsia="Calibri"/>
                <w:spacing w:val="-4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 xml:space="preserve">The </w:t>
            </w:r>
            <w:r w:rsidRPr="007B2E50">
              <w:rPr>
                <w:rFonts w:eastAsia="Calibri"/>
                <w:spacing w:val="-4"/>
                <w:lang w:val="en-US"/>
              </w:rPr>
              <w:t xml:space="preserve">Department of Foreign Languages with </w:t>
            </w:r>
            <w:r>
              <w:rPr>
                <w:rFonts w:eastAsia="Calibri"/>
                <w:spacing w:val="-4"/>
                <w:lang w:val="en-US"/>
              </w:rPr>
              <w:t>the c</w:t>
            </w:r>
            <w:r w:rsidRPr="007B2E50">
              <w:rPr>
                <w:rFonts w:eastAsia="Calibri"/>
                <w:spacing w:val="-4"/>
                <w:lang w:val="en-US"/>
              </w:rPr>
              <w:t>ourse of Latin</w:t>
            </w:r>
            <w:r w:rsidR="00F847A9">
              <w:rPr>
                <w:rFonts w:eastAsia="Calibri"/>
                <w:spacing w:val="-4"/>
                <w:lang w:val="en-US"/>
              </w:rPr>
              <w:t xml:space="preserve"> language</w:t>
            </w:r>
            <w:r>
              <w:rPr>
                <w:rFonts w:eastAsia="Calibri"/>
                <w:spacing w:val="-4"/>
                <w:lang w:val="en-US"/>
              </w:rPr>
              <w:t xml:space="preserve">, </w:t>
            </w:r>
          </w:p>
          <w:p w14:paraId="3E13D2D1" w14:textId="182D5626" w:rsidR="007B2E50" w:rsidRPr="007B2E50" w:rsidRDefault="007B2E50" w:rsidP="007B2E50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>room 402</w:t>
            </w:r>
          </w:p>
          <w:p w14:paraId="198B6163" w14:textId="798B6E41" w:rsidR="00EF76F8" w:rsidRPr="007B2E50" w:rsidRDefault="00EF76F8" w:rsidP="00B755D0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EF76F8" w:rsidRPr="00013091" w14:paraId="73868EDA" w14:textId="77777777" w:rsidTr="00B755D0">
        <w:trPr>
          <w:trHeight w:val="850"/>
          <w:jc w:val="center"/>
        </w:trPr>
        <w:tc>
          <w:tcPr>
            <w:tcW w:w="2100" w:type="dxa"/>
            <w:vMerge w:val="restart"/>
            <w:vAlign w:val="center"/>
          </w:tcPr>
          <w:p w14:paraId="60B13581" w14:textId="0A4C4B29" w:rsidR="00EF76F8" w:rsidRPr="00013091" w:rsidRDefault="004A4A2B" w:rsidP="006F64B0">
            <w:pPr>
              <w:jc w:val="center"/>
              <w:rPr>
                <w:bCs/>
              </w:rPr>
            </w:pPr>
            <w:r>
              <w:rPr>
                <w:rFonts w:eastAsia="Calibri"/>
                <w:spacing w:val="-4"/>
                <w:lang w:val="en-US"/>
              </w:rPr>
              <w:t>Latin</w:t>
            </w:r>
            <w:r w:rsidR="00EF76F8" w:rsidRPr="00013091">
              <w:rPr>
                <w:rFonts w:eastAsia="Calibri"/>
                <w:spacing w:val="-4"/>
              </w:rPr>
              <w:t xml:space="preserve"> (</w:t>
            </w:r>
            <w:r w:rsidR="006F64B0">
              <w:rPr>
                <w:rFonts w:eastAsia="Calibri"/>
                <w:spacing w:val="-4"/>
                <w:lang w:val="en-US"/>
              </w:rPr>
              <w:t>credit</w:t>
            </w:r>
            <w:r w:rsidR="00EF76F8" w:rsidRPr="00013091">
              <w:rPr>
                <w:rFonts w:eastAsia="Calibri"/>
                <w:spacing w:val="-4"/>
              </w:rPr>
              <w:t>)</w:t>
            </w:r>
          </w:p>
        </w:tc>
        <w:tc>
          <w:tcPr>
            <w:tcW w:w="825" w:type="dxa"/>
            <w:vAlign w:val="center"/>
          </w:tcPr>
          <w:p w14:paraId="095E7148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201-218</w:t>
            </w:r>
          </w:p>
        </w:tc>
        <w:tc>
          <w:tcPr>
            <w:tcW w:w="1702" w:type="dxa"/>
            <w:vAlign w:val="center"/>
          </w:tcPr>
          <w:p w14:paraId="072C7B5A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21.09.2026</w:t>
            </w:r>
          </w:p>
          <w:p w14:paraId="5084D4E8" w14:textId="5876EEEA" w:rsidR="00EF76F8" w:rsidRPr="00013091" w:rsidRDefault="004A4A2B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25" w:type="dxa"/>
            <w:vAlign w:val="center"/>
          </w:tcPr>
          <w:p w14:paraId="12E89E60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rPr>
                <w:rFonts w:eastAsia="Calibri"/>
                <w:spacing w:val="-4"/>
              </w:rPr>
              <w:t>201-218</w:t>
            </w:r>
          </w:p>
        </w:tc>
        <w:tc>
          <w:tcPr>
            <w:tcW w:w="1783" w:type="dxa"/>
            <w:vAlign w:val="center"/>
          </w:tcPr>
          <w:p w14:paraId="01109767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12.10.2026</w:t>
            </w:r>
          </w:p>
          <w:p w14:paraId="748D0BAD" w14:textId="4898D445" w:rsidR="00EF76F8" w:rsidRPr="00013091" w:rsidRDefault="004A4A2B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13" w:type="dxa"/>
            <w:vMerge w:val="restart"/>
            <w:vAlign w:val="center"/>
          </w:tcPr>
          <w:p w14:paraId="4FC0029B" w14:textId="77777777" w:rsidR="00C86228" w:rsidRPr="00C86228" w:rsidRDefault="00C86228" w:rsidP="00C86228">
            <w:pPr>
              <w:jc w:val="center"/>
              <w:rPr>
                <w:rFonts w:eastAsia="Calibri"/>
                <w:lang w:val="en-US"/>
              </w:rPr>
            </w:pPr>
            <w:r w:rsidRPr="00C86228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1430E228" w14:textId="109E853F" w:rsidR="00C86228" w:rsidRPr="000725D8" w:rsidRDefault="00C86228" w:rsidP="00C86228">
            <w:pPr>
              <w:jc w:val="center"/>
              <w:rPr>
                <w:rFonts w:eastAsia="Calibri"/>
                <w:lang w:val="en-US"/>
              </w:rPr>
            </w:pPr>
            <w:r w:rsidRPr="000725D8">
              <w:rPr>
                <w:rFonts w:eastAsia="Calibri"/>
                <w:lang w:val="en-US"/>
              </w:rPr>
              <w:t>Vorovskogo street, 66,</w:t>
            </w:r>
          </w:p>
          <w:p w14:paraId="3285DA53" w14:textId="77777777" w:rsidR="007B2E50" w:rsidRPr="007B2E50" w:rsidRDefault="007B2E50" w:rsidP="007B2E50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7B2E50">
              <w:rPr>
                <w:rFonts w:eastAsia="Calibri"/>
                <w:spacing w:val="-4"/>
                <w:lang w:val="en-US"/>
              </w:rPr>
              <w:t xml:space="preserve">The Department of Foreign Languages with the course of Latin, </w:t>
            </w:r>
          </w:p>
          <w:p w14:paraId="42AD38B6" w14:textId="64707A2A" w:rsidR="007B2E50" w:rsidRPr="007B2E50" w:rsidRDefault="007B2E50" w:rsidP="007B2E50">
            <w:pPr>
              <w:jc w:val="center"/>
              <w:rPr>
                <w:bCs/>
                <w:lang w:val="en-US"/>
              </w:rPr>
            </w:pPr>
            <w:r w:rsidRPr="007B2E50">
              <w:rPr>
                <w:rFonts w:eastAsia="Calibri"/>
                <w:spacing w:val="-4"/>
              </w:rPr>
              <w:t>room 402</w:t>
            </w:r>
          </w:p>
          <w:p w14:paraId="0A658406" w14:textId="568A9939" w:rsidR="00EF76F8" w:rsidRPr="00013091" w:rsidRDefault="00EF76F8" w:rsidP="00B755D0">
            <w:pPr>
              <w:jc w:val="center"/>
              <w:rPr>
                <w:bCs/>
              </w:rPr>
            </w:pPr>
          </w:p>
        </w:tc>
      </w:tr>
      <w:tr w:rsidR="00EF76F8" w:rsidRPr="00013091" w14:paraId="0B0720E8" w14:textId="77777777" w:rsidTr="00B755D0">
        <w:trPr>
          <w:trHeight w:val="850"/>
          <w:jc w:val="center"/>
        </w:trPr>
        <w:tc>
          <w:tcPr>
            <w:tcW w:w="2100" w:type="dxa"/>
            <w:vMerge/>
            <w:vAlign w:val="center"/>
          </w:tcPr>
          <w:p w14:paraId="0C2335A3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</w:p>
        </w:tc>
        <w:tc>
          <w:tcPr>
            <w:tcW w:w="825" w:type="dxa"/>
            <w:vAlign w:val="center"/>
          </w:tcPr>
          <w:p w14:paraId="3DCD6C2E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219-236</w:t>
            </w:r>
          </w:p>
        </w:tc>
        <w:tc>
          <w:tcPr>
            <w:tcW w:w="1702" w:type="dxa"/>
            <w:vAlign w:val="center"/>
          </w:tcPr>
          <w:p w14:paraId="0CBC02DF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22.09.2026</w:t>
            </w:r>
          </w:p>
          <w:p w14:paraId="23C6D68B" w14:textId="4C435EAF" w:rsidR="00EF76F8" w:rsidRPr="00013091" w:rsidRDefault="004A4A2B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25" w:type="dxa"/>
            <w:vAlign w:val="center"/>
          </w:tcPr>
          <w:p w14:paraId="1E214872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219-236</w:t>
            </w:r>
          </w:p>
        </w:tc>
        <w:tc>
          <w:tcPr>
            <w:tcW w:w="1783" w:type="dxa"/>
            <w:vAlign w:val="center"/>
          </w:tcPr>
          <w:p w14:paraId="7DE50EDC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13.10.2026</w:t>
            </w:r>
          </w:p>
          <w:p w14:paraId="5777F8C5" w14:textId="721E76E2" w:rsidR="00EF76F8" w:rsidRPr="00013091" w:rsidRDefault="004A4A2B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13" w:type="dxa"/>
            <w:vMerge/>
            <w:vAlign w:val="center"/>
          </w:tcPr>
          <w:p w14:paraId="308F784E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</w:p>
        </w:tc>
      </w:tr>
      <w:tr w:rsidR="00EF76F8" w:rsidRPr="00013091" w14:paraId="13E5FEEA" w14:textId="77777777" w:rsidTr="00B755D0">
        <w:trPr>
          <w:trHeight w:val="851"/>
          <w:jc w:val="center"/>
        </w:trPr>
        <w:tc>
          <w:tcPr>
            <w:tcW w:w="2100" w:type="dxa"/>
            <w:vAlign w:val="center"/>
          </w:tcPr>
          <w:p w14:paraId="2B860C38" w14:textId="74A527DF" w:rsidR="00EF76F8" w:rsidRPr="004A4A2B" w:rsidRDefault="004A4A2B" w:rsidP="006F64B0">
            <w:pPr>
              <w:jc w:val="center"/>
              <w:rPr>
                <w:bCs/>
                <w:lang w:val="en-US"/>
              </w:rPr>
            </w:pPr>
            <w:r>
              <w:rPr>
                <w:lang w:val="en-US"/>
              </w:rPr>
              <w:t>History of Russia</w:t>
            </w:r>
            <w:r w:rsidR="00EF76F8" w:rsidRPr="004A4A2B">
              <w:rPr>
                <w:lang w:val="en-US"/>
              </w:rPr>
              <w:t xml:space="preserve"> (</w:t>
            </w:r>
            <w:r w:rsidR="006F64B0">
              <w:rPr>
                <w:lang w:val="en-US"/>
              </w:rPr>
              <w:t>graded credit</w:t>
            </w:r>
            <w:r w:rsidR="00EF76F8" w:rsidRPr="004A4A2B">
              <w:rPr>
                <w:lang w:val="en-US"/>
              </w:rPr>
              <w:t>)</w:t>
            </w:r>
          </w:p>
        </w:tc>
        <w:tc>
          <w:tcPr>
            <w:tcW w:w="825" w:type="dxa"/>
            <w:vAlign w:val="center"/>
          </w:tcPr>
          <w:p w14:paraId="508F9310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rPr>
                <w:rFonts w:eastAsia="Calibri"/>
                <w:spacing w:val="-4"/>
              </w:rPr>
              <w:t>201-236</w:t>
            </w:r>
          </w:p>
        </w:tc>
        <w:tc>
          <w:tcPr>
            <w:tcW w:w="1702" w:type="dxa"/>
            <w:vAlign w:val="center"/>
          </w:tcPr>
          <w:p w14:paraId="2F09BB09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23.09.2026</w:t>
            </w:r>
          </w:p>
          <w:p w14:paraId="2359032A" w14:textId="617EE9A9" w:rsidR="00EF76F8" w:rsidRPr="00013091" w:rsidRDefault="004A4A2B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25" w:type="dxa"/>
            <w:vAlign w:val="center"/>
          </w:tcPr>
          <w:p w14:paraId="28DB3342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rPr>
                <w:rFonts w:eastAsia="Calibri"/>
                <w:spacing w:val="-4"/>
              </w:rPr>
              <w:t>201-236</w:t>
            </w:r>
          </w:p>
        </w:tc>
        <w:tc>
          <w:tcPr>
            <w:tcW w:w="1783" w:type="dxa"/>
            <w:vAlign w:val="center"/>
          </w:tcPr>
          <w:p w14:paraId="7C4A2C03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14.10.2026</w:t>
            </w:r>
          </w:p>
          <w:p w14:paraId="44876268" w14:textId="509E57F9" w:rsidR="00EF76F8" w:rsidRPr="00013091" w:rsidRDefault="004A4A2B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13" w:type="dxa"/>
            <w:vAlign w:val="center"/>
          </w:tcPr>
          <w:p w14:paraId="65FB7EE7" w14:textId="77777777" w:rsidR="00C86228" w:rsidRPr="00C86228" w:rsidRDefault="00C86228" w:rsidP="00C86228">
            <w:pPr>
              <w:jc w:val="center"/>
              <w:rPr>
                <w:lang w:val="en-US"/>
              </w:rPr>
            </w:pPr>
            <w:r w:rsidRPr="00C86228">
              <w:rPr>
                <w:lang w:val="en-US"/>
              </w:rPr>
              <w:t xml:space="preserve">FSFEI HPE SUSMU of the Ministry of Health </w:t>
            </w:r>
          </w:p>
          <w:p w14:paraId="36C8F4AA" w14:textId="3435D064" w:rsidR="00EF76F8" w:rsidRPr="007B2E50" w:rsidRDefault="00C86228" w:rsidP="00C86228">
            <w:pPr>
              <w:jc w:val="center"/>
              <w:rPr>
                <w:lang w:val="en-US"/>
              </w:rPr>
            </w:pPr>
            <w:r w:rsidRPr="00C86228">
              <w:rPr>
                <w:lang w:val="en-US"/>
              </w:rPr>
              <w:t>Vorovskogo</w:t>
            </w:r>
            <w:r w:rsidRPr="007B2E50">
              <w:rPr>
                <w:lang w:val="en-US"/>
              </w:rPr>
              <w:t xml:space="preserve"> </w:t>
            </w:r>
            <w:r w:rsidRPr="00C86228">
              <w:rPr>
                <w:lang w:val="en-US"/>
              </w:rPr>
              <w:t>street</w:t>
            </w:r>
            <w:r w:rsidRPr="007B2E50">
              <w:rPr>
                <w:lang w:val="en-US"/>
              </w:rPr>
              <w:t>, 64</w:t>
            </w:r>
            <w:r>
              <w:rPr>
                <w:lang w:val="en-US"/>
              </w:rPr>
              <w:t>B</w:t>
            </w:r>
            <w:r w:rsidRPr="007B2E50">
              <w:rPr>
                <w:lang w:val="en-US"/>
              </w:rPr>
              <w:t xml:space="preserve">, </w:t>
            </w:r>
            <w:r w:rsidR="007B2E50">
              <w:rPr>
                <w:lang w:val="en-US"/>
              </w:rPr>
              <w:t xml:space="preserve">The </w:t>
            </w:r>
            <w:r w:rsidR="007B2E50" w:rsidRPr="007B2E50">
              <w:rPr>
                <w:lang w:val="en-US"/>
              </w:rPr>
              <w:t>Department of Social Sciences and Humanities</w:t>
            </w:r>
            <w:r w:rsidR="007B2E50">
              <w:rPr>
                <w:lang w:val="en-US"/>
              </w:rPr>
              <w:t>,</w:t>
            </w:r>
          </w:p>
          <w:p w14:paraId="565EF4E6" w14:textId="1E2C65CF" w:rsidR="00EF76F8" w:rsidRPr="00013091" w:rsidRDefault="007B2E50" w:rsidP="00B755D0">
            <w:pPr>
              <w:jc w:val="center"/>
              <w:rPr>
                <w:bCs/>
              </w:rPr>
            </w:pPr>
            <w:r>
              <w:rPr>
                <w:spacing w:val="-4"/>
                <w:lang w:val="en-US"/>
              </w:rPr>
              <w:t>room</w:t>
            </w:r>
            <w:r w:rsidR="00EF76F8" w:rsidRPr="00013091">
              <w:rPr>
                <w:spacing w:val="-4"/>
              </w:rPr>
              <w:t xml:space="preserve"> 509</w:t>
            </w:r>
          </w:p>
        </w:tc>
      </w:tr>
      <w:tr w:rsidR="00EF76F8" w:rsidRPr="00013091" w14:paraId="4B93B92C" w14:textId="77777777" w:rsidTr="00B755D0">
        <w:trPr>
          <w:trHeight w:val="1932"/>
          <w:jc w:val="center"/>
        </w:trPr>
        <w:tc>
          <w:tcPr>
            <w:tcW w:w="2100" w:type="dxa"/>
            <w:vAlign w:val="center"/>
          </w:tcPr>
          <w:p w14:paraId="797104F0" w14:textId="6289827D" w:rsidR="00EF76F8" w:rsidRPr="004A4A2B" w:rsidRDefault="004A4A2B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>History of Medicine</w:t>
            </w:r>
          </w:p>
          <w:p w14:paraId="7FD75249" w14:textId="45B561BC" w:rsidR="00EF76F8" w:rsidRPr="00013091" w:rsidRDefault="00EF76F8" w:rsidP="006F64B0">
            <w:pPr>
              <w:jc w:val="center"/>
            </w:pPr>
            <w:r w:rsidRPr="00013091">
              <w:rPr>
                <w:rFonts w:eastAsia="Calibri"/>
                <w:spacing w:val="-4"/>
              </w:rPr>
              <w:t>(</w:t>
            </w:r>
            <w:r w:rsidR="006F64B0">
              <w:rPr>
                <w:rFonts w:eastAsia="Calibri"/>
                <w:spacing w:val="-4"/>
                <w:lang w:val="en-US"/>
              </w:rPr>
              <w:t>credit</w:t>
            </w:r>
            <w:r w:rsidRPr="00013091">
              <w:rPr>
                <w:rFonts w:eastAsia="Calibri"/>
                <w:spacing w:val="-4"/>
              </w:rPr>
              <w:t>)</w:t>
            </w:r>
          </w:p>
        </w:tc>
        <w:tc>
          <w:tcPr>
            <w:tcW w:w="825" w:type="dxa"/>
            <w:vAlign w:val="center"/>
          </w:tcPr>
          <w:p w14:paraId="027CB854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201-236</w:t>
            </w:r>
          </w:p>
        </w:tc>
        <w:tc>
          <w:tcPr>
            <w:tcW w:w="1702" w:type="dxa"/>
            <w:vAlign w:val="center"/>
          </w:tcPr>
          <w:p w14:paraId="05B82119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18.09.2026</w:t>
            </w:r>
          </w:p>
          <w:p w14:paraId="03DA6081" w14:textId="054D414B" w:rsidR="00EF76F8" w:rsidRPr="00013091" w:rsidRDefault="004A4A2B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25" w:type="dxa"/>
            <w:vAlign w:val="center"/>
          </w:tcPr>
          <w:p w14:paraId="6BB4E39B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201-236</w:t>
            </w:r>
          </w:p>
        </w:tc>
        <w:tc>
          <w:tcPr>
            <w:tcW w:w="1783" w:type="dxa"/>
            <w:vAlign w:val="center"/>
          </w:tcPr>
          <w:p w14:paraId="158CAF72" w14:textId="5613E268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0</w:t>
            </w:r>
            <w:r w:rsidR="00D545A5" w:rsidRPr="00013091">
              <w:t>5</w:t>
            </w:r>
            <w:r w:rsidRPr="00013091">
              <w:t>.10.2026</w:t>
            </w:r>
          </w:p>
          <w:p w14:paraId="513357D8" w14:textId="64042248" w:rsidR="00EF76F8" w:rsidRPr="00013091" w:rsidRDefault="004A4A2B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13" w:type="dxa"/>
            <w:vAlign w:val="center"/>
          </w:tcPr>
          <w:p w14:paraId="31715DDB" w14:textId="77777777" w:rsidR="00C86228" w:rsidRPr="00C86228" w:rsidRDefault="00C86228" w:rsidP="00C86228">
            <w:pPr>
              <w:jc w:val="center"/>
              <w:rPr>
                <w:rFonts w:eastAsia="Calibri"/>
                <w:lang w:val="en-US"/>
              </w:rPr>
            </w:pPr>
            <w:r w:rsidRPr="00C86228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53767ADF" w14:textId="7BDA8A57" w:rsidR="004A4A2B" w:rsidRPr="000725D8" w:rsidRDefault="00C86228" w:rsidP="004A4A2B">
            <w:pPr>
              <w:jc w:val="center"/>
              <w:rPr>
                <w:rFonts w:eastAsia="Calibri"/>
                <w:lang w:val="en-US"/>
              </w:rPr>
            </w:pPr>
            <w:r w:rsidRPr="00C86228">
              <w:rPr>
                <w:rFonts w:eastAsia="Calibri"/>
                <w:lang w:val="en-US"/>
              </w:rPr>
              <w:t>Vorovskogo</w:t>
            </w:r>
            <w:r w:rsidRPr="000725D8">
              <w:rPr>
                <w:rFonts w:eastAsia="Calibri"/>
                <w:lang w:val="en-US"/>
              </w:rPr>
              <w:t xml:space="preserve"> </w:t>
            </w:r>
            <w:r w:rsidRPr="00C86228">
              <w:rPr>
                <w:rFonts w:eastAsia="Calibri"/>
                <w:lang w:val="en-US"/>
              </w:rPr>
              <w:t>street</w:t>
            </w:r>
            <w:r w:rsidRPr="000725D8">
              <w:rPr>
                <w:rFonts w:eastAsia="Calibri"/>
                <w:lang w:val="en-US"/>
              </w:rPr>
              <w:t>, 64</w:t>
            </w:r>
            <w:r w:rsidRPr="00C86228">
              <w:rPr>
                <w:rFonts w:eastAsia="Calibri"/>
                <w:lang w:val="en-US"/>
              </w:rPr>
              <w:t>B</w:t>
            </w:r>
            <w:r w:rsidR="004A4A2B" w:rsidRPr="000725D8">
              <w:rPr>
                <w:rFonts w:eastAsia="Calibri"/>
                <w:lang w:val="en-US"/>
              </w:rPr>
              <w:t>,</w:t>
            </w:r>
          </w:p>
          <w:p w14:paraId="7DCDA1E9" w14:textId="7CFACD8B" w:rsidR="00EF76F8" w:rsidRPr="004A4A2B" w:rsidRDefault="004A4A2B" w:rsidP="004A4A2B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 xml:space="preserve">The </w:t>
            </w:r>
            <w:r w:rsidRPr="004A4A2B">
              <w:rPr>
                <w:rFonts w:eastAsia="Calibri"/>
                <w:lang w:val="en-US"/>
              </w:rPr>
              <w:t>Department of Public Health and Healthcare</w:t>
            </w:r>
            <w:r w:rsidR="00EF76F8" w:rsidRPr="004A4A2B">
              <w:rPr>
                <w:rFonts w:eastAsia="Calibri"/>
                <w:spacing w:val="-4"/>
                <w:lang w:val="en-US"/>
              </w:rPr>
              <w:t>,</w:t>
            </w:r>
          </w:p>
          <w:p w14:paraId="54C95A22" w14:textId="336F5978" w:rsidR="00EF76F8" w:rsidRPr="00013091" w:rsidRDefault="004A4A2B" w:rsidP="00B755D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pacing w:val="-4"/>
                <w:lang w:val="en-US"/>
              </w:rPr>
              <w:t>room</w:t>
            </w:r>
            <w:r w:rsidR="00EF76F8" w:rsidRPr="00013091">
              <w:rPr>
                <w:rFonts w:eastAsia="Calibri"/>
                <w:spacing w:val="-4"/>
              </w:rPr>
              <w:t xml:space="preserve"> 315</w:t>
            </w:r>
          </w:p>
        </w:tc>
      </w:tr>
      <w:tr w:rsidR="00EF76F8" w:rsidRPr="00F847A9" w14:paraId="3C7FE68E" w14:textId="77777777" w:rsidTr="00B755D0">
        <w:trPr>
          <w:trHeight w:val="851"/>
          <w:jc w:val="center"/>
        </w:trPr>
        <w:tc>
          <w:tcPr>
            <w:tcW w:w="2100" w:type="dxa"/>
            <w:vAlign w:val="center"/>
          </w:tcPr>
          <w:p w14:paraId="3F8B75BC" w14:textId="1CF1F275" w:rsidR="00EF76F8" w:rsidRPr="00013091" w:rsidRDefault="004A4A2B" w:rsidP="00B755D0">
            <w:pPr>
              <w:jc w:val="center"/>
              <w:rPr>
                <w:rFonts w:eastAsia="Calibri"/>
                <w:spacing w:val="-4"/>
              </w:rPr>
            </w:pPr>
            <w:r w:rsidRPr="004A4A2B">
              <w:lastRenderedPageBreak/>
              <w:t>Psychology and Pedagogy</w:t>
            </w:r>
            <w:r w:rsidRPr="00013091">
              <w:t xml:space="preserve"> </w:t>
            </w:r>
            <w:r w:rsidR="006F64B0">
              <w:t>(</w:t>
            </w:r>
            <w:r w:rsidR="006F64B0">
              <w:rPr>
                <w:lang w:val="en-US"/>
              </w:rPr>
              <w:t>credit</w:t>
            </w:r>
            <w:r w:rsidR="00EF76F8" w:rsidRPr="00013091">
              <w:t>)</w:t>
            </w:r>
          </w:p>
        </w:tc>
        <w:tc>
          <w:tcPr>
            <w:tcW w:w="825" w:type="dxa"/>
            <w:vAlign w:val="center"/>
          </w:tcPr>
          <w:p w14:paraId="64307168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201-236</w:t>
            </w:r>
          </w:p>
        </w:tc>
        <w:tc>
          <w:tcPr>
            <w:tcW w:w="1702" w:type="dxa"/>
            <w:vAlign w:val="center"/>
          </w:tcPr>
          <w:p w14:paraId="317B80E4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29.09.2026</w:t>
            </w:r>
          </w:p>
          <w:p w14:paraId="6A0C8A0F" w14:textId="61B030DF" w:rsidR="00EF76F8" w:rsidRPr="00013091" w:rsidRDefault="004A4A2B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25" w:type="dxa"/>
            <w:vAlign w:val="center"/>
          </w:tcPr>
          <w:p w14:paraId="7E195C7A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201-236</w:t>
            </w:r>
          </w:p>
        </w:tc>
        <w:tc>
          <w:tcPr>
            <w:tcW w:w="1783" w:type="dxa"/>
            <w:vAlign w:val="center"/>
          </w:tcPr>
          <w:p w14:paraId="2DFDBE44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20.10.2026</w:t>
            </w:r>
          </w:p>
          <w:p w14:paraId="7A78F99C" w14:textId="26DA46F3" w:rsidR="00EF76F8" w:rsidRPr="00013091" w:rsidRDefault="004A4A2B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13" w:type="dxa"/>
            <w:vAlign w:val="center"/>
          </w:tcPr>
          <w:p w14:paraId="009158BD" w14:textId="77777777" w:rsidR="00C86228" w:rsidRPr="00C86228" w:rsidRDefault="00C86228" w:rsidP="00C86228">
            <w:pPr>
              <w:jc w:val="center"/>
              <w:rPr>
                <w:rFonts w:eastAsia="Calibri"/>
                <w:lang w:val="en-US"/>
              </w:rPr>
            </w:pPr>
            <w:r w:rsidRPr="00C86228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6305FFA2" w14:textId="77777777" w:rsidR="00C86228" w:rsidRPr="000725D8" w:rsidRDefault="00C86228" w:rsidP="00C86228">
            <w:pPr>
              <w:jc w:val="center"/>
              <w:rPr>
                <w:rFonts w:eastAsia="Calibri"/>
                <w:lang w:val="en-US"/>
              </w:rPr>
            </w:pPr>
            <w:r w:rsidRPr="000725D8">
              <w:rPr>
                <w:rFonts w:eastAsia="Calibri"/>
                <w:lang w:val="en-US"/>
              </w:rPr>
              <w:t>Vorovskogo street, 66,</w:t>
            </w:r>
          </w:p>
          <w:p w14:paraId="45714E44" w14:textId="5F1A321E" w:rsidR="00EF76F8" w:rsidRPr="00F847A9" w:rsidRDefault="00F847A9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 xml:space="preserve">The </w:t>
            </w:r>
            <w:r w:rsidRPr="00F847A9">
              <w:rPr>
                <w:rFonts w:eastAsia="Calibri"/>
                <w:spacing w:val="-4"/>
                <w:lang w:val="en-US"/>
              </w:rPr>
              <w:t>Department of Psychology</w:t>
            </w:r>
            <w:r w:rsidR="00EF76F8" w:rsidRPr="00F847A9">
              <w:rPr>
                <w:rFonts w:eastAsia="Calibri"/>
                <w:spacing w:val="-4"/>
                <w:lang w:val="en-US"/>
              </w:rPr>
              <w:t>,</w:t>
            </w:r>
          </w:p>
          <w:p w14:paraId="26D46052" w14:textId="5DF5955C" w:rsidR="00EF76F8" w:rsidRPr="00F847A9" w:rsidRDefault="00F847A9" w:rsidP="00B755D0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>room</w:t>
            </w:r>
            <w:r w:rsidR="00EF76F8" w:rsidRPr="00F847A9">
              <w:rPr>
                <w:rFonts w:eastAsia="Calibri"/>
                <w:spacing w:val="-4"/>
                <w:lang w:val="en-US"/>
              </w:rPr>
              <w:t xml:space="preserve"> 211</w:t>
            </w:r>
          </w:p>
        </w:tc>
      </w:tr>
      <w:tr w:rsidR="00EF76F8" w:rsidRPr="00013091" w14:paraId="5A7CA254" w14:textId="77777777" w:rsidTr="00B755D0">
        <w:trPr>
          <w:trHeight w:val="286"/>
          <w:jc w:val="center"/>
        </w:trPr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14:paraId="11BCBB57" w14:textId="3B03355A" w:rsidR="00EF76F8" w:rsidRPr="00F847A9" w:rsidRDefault="00F847A9" w:rsidP="00B755D0">
            <w:pPr>
              <w:jc w:val="center"/>
              <w:rPr>
                <w:lang w:val="en-US"/>
              </w:rPr>
            </w:pPr>
            <w:r w:rsidRPr="000725D8">
              <w:rPr>
                <w:lang w:val="en-US"/>
              </w:rPr>
              <w:t>Physiology of a Healthy Lifestyle</w:t>
            </w:r>
          </w:p>
          <w:p w14:paraId="106BC5B6" w14:textId="7826A185" w:rsidR="00EF76F8" w:rsidRPr="000725D8" w:rsidRDefault="00EF76F8" w:rsidP="00B755D0">
            <w:pPr>
              <w:jc w:val="center"/>
              <w:rPr>
                <w:lang w:val="en-US"/>
              </w:rPr>
            </w:pPr>
            <w:r w:rsidRPr="000725D8">
              <w:rPr>
                <w:lang w:val="en-US"/>
              </w:rPr>
              <w:t>(</w:t>
            </w:r>
            <w:r w:rsidR="006F64B0">
              <w:rPr>
                <w:lang w:val="en-US"/>
              </w:rPr>
              <w:t>credit</w:t>
            </w:r>
            <w:r w:rsidRPr="000725D8">
              <w:rPr>
                <w:lang w:val="en-US"/>
              </w:rPr>
              <w:t>)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118C8713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201-236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5726A0F8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28.09.2026</w:t>
            </w:r>
          </w:p>
          <w:p w14:paraId="7FFA255A" w14:textId="18A39394" w:rsidR="00EF76F8" w:rsidRPr="00013091" w:rsidRDefault="00F847A9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3A77F70A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201-236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274D1287" w14:textId="77777777" w:rsidR="00EF76F8" w:rsidRPr="00141EFB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  <w:rPr>
                <w:color w:val="auto"/>
              </w:rPr>
            </w:pPr>
            <w:r w:rsidRPr="00141EFB">
              <w:rPr>
                <w:color w:val="auto"/>
              </w:rPr>
              <w:t>19.10.2026</w:t>
            </w:r>
          </w:p>
          <w:p w14:paraId="52CC7AFE" w14:textId="0B3DA9FC" w:rsidR="00EF76F8" w:rsidRPr="00013091" w:rsidRDefault="00F847A9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>
              <w:rPr>
                <w:color w:val="auto"/>
                <w:lang w:val="en-US"/>
              </w:rPr>
              <w:t>from</w:t>
            </w:r>
            <w:r w:rsidR="00EF76F8" w:rsidRPr="00141EFB">
              <w:rPr>
                <w:color w:val="auto"/>
              </w:rPr>
              <w:t xml:space="preserve"> 16 </w:t>
            </w:r>
            <w:r w:rsidR="00EF76F8" w:rsidRPr="00141EFB">
              <w:rPr>
                <w:color w:val="auto"/>
                <w:vertAlign w:val="superscript"/>
              </w:rPr>
              <w:t>00</w:t>
            </w:r>
          </w:p>
        </w:tc>
        <w:tc>
          <w:tcPr>
            <w:tcW w:w="2413" w:type="dxa"/>
            <w:tcBorders>
              <w:bottom w:val="single" w:sz="4" w:space="0" w:color="auto"/>
            </w:tcBorders>
            <w:vAlign w:val="center"/>
          </w:tcPr>
          <w:p w14:paraId="3246111C" w14:textId="77777777" w:rsidR="00C86228" w:rsidRPr="00C86228" w:rsidRDefault="00C86228" w:rsidP="00C86228">
            <w:pPr>
              <w:jc w:val="center"/>
              <w:rPr>
                <w:rFonts w:eastAsia="Calibri"/>
                <w:lang w:val="en-US"/>
              </w:rPr>
            </w:pPr>
            <w:r w:rsidRPr="00C86228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450B1CFD" w14:textId="444231C6" w:rsidR="00C86228" w:rsidRPr="000725D8" w:rsidRDefault="00C86228" w:rsidP="00C86228">
            <w:pPr>
              <w:jc w:val="center"/>
              <w:rPr>
                <w:rFonts w:eastAsia="Calibri"/>
                <w:lang w:val="en-US"/>
              </w:rPr>
            </w:pPr>
            <w:r w:rsidRPr="00C86228">
              <w:rPr>
                <w:rFonts w:eastAsia="Calibri"/>
                <w:lang w:val="en-US"/>
              </w:rPr>
              <w:t>Vorovskogo</w:t>
            </w:r>
            <w:r w:rsidRPr="000725D8">
              <w:rPr>
                <w:rFonts w:eastAsia="Calibri"/>
                <w:lang w:val="en-US"/>
              </w:rPr>
              <w:t xml:space="preserve"> </w:t>
            </w:r>
            <w:r w:rsidRPr="00C86228">
              <w:rPr>
                <w:rFonts w:eastAsia="Calibri"/>
                <w:lang w:val="en-US"/>
              </w:rPr>
              <w:t>street</w:t>
            </w:r>
            <w:r w:rsidRPr="000725D8">
              <w:rPr>
                <w:rFonts w:eastAsia="Calibri"/>
                <w:lang w:val="en-US"/>
              </w:rPr>
              <w:t>, 64,</w:t>
            </w:r>
          </w:p>
          <w:p w14:paraId="239BF975" w14:textId="0149C440" w:rsidR="00EF76F8" w:rsidRPr="00F847A9" w:rsidRDefault="00F847A9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 xml:space="preserve">The Department of </w:t>
            </w:r>
            <w:r w:rsidRPr="00F847A9">
              <w:rPr>
                <w:rFonts w:eastAsia="Calibri"/>
                <w:spacing w:val="-4"/>
                <w:lang w:val="en-US"/>
              </w:rPr>
              <w:t>Normal physiology named after Academician Yu.M. Zakharova</w:t>
            </w:r>
            <w:r>
              <w:rPr>
                <w:rFonts w:eastAsia="Calibri"/>
                <w:spacing w:val="-4"/>
                <w:lang w:val="en-US"/>
              </w:rPr>
              <w:t>,</w:t>
            </w:r>
          </w:p>
          <w:p w14:paraId="31BDD40C" w14:textId="2936E356" w:rsidR="00EF76F8" w:rsidRPr="00013091" w:rsidRDefault="00F847A9" w:rsidP="00B755D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pacing w:val="-4"/>
                <w:lang w:val="en-US"/>
              </w:rPr>
              <w:t>room</w:t>
            </w:r>
            <w:r w:rsidR="00EF76F8" w:rsidRPr="00013091">
              <w:rPr>
                <w:rFonts w:eastAsia="Calibri"/>
                <w:spacing w:val="-4"/>
              </w:rPr>
              <w:t xml:space="preserve"> 228</w:t>
            </w:r>
          </w:p>
        </w:tc>
      </w:tr>
      <w:tr w:rsidR="00EF76F8" w:rsidRPr="00013091" w14:paraId="66A373BA" w14:textId="77777777" w:rsidTr="00B755D0">
        <w:trPr>
          <w:trHeight w:val="286"/>
          <w:jc w:val="center"/>
        </w:trPr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14:paraId="7A6C65C6" w14:textId="5C8CEBC1" w:rsidR="00EF76F8" w:rsidRPr="00F847A9" w:rsidRDefault="00F847A9" w:rsidP="00B755D0">
            <w:pPr>
              <w:jc w:val="center"/>
              <w:rPr>
                <w:lang w:val="en-US"/>
              </w:rPr>
            </w:pPr>
            <w:r w:rsidRPr="00F847A9">
              <w:rPr>
                <w:rFonts w:eastAsia="Calibri"/>
                <w:spacing w:val="-4"/>
                <w:lang w:val="en-US"/>
              </w:rPr>
              <w:t>Physical Education and Sports</w:t>
            </w:r>
            <w:r w:rsidR="00EF76F8" w:rsidRPr="00F847A9">
              <w:rPr>
                <w:rFonts w:eastAsia="Calibri"/>
                <w:spacing w:val="-4"/>
                <w:lang w:val="en-US"/>
              </w:rPr>
              <w:t xml:space="preserve"> (</w:t>
            </w:r>
            <w:r w:rsidR="006F64B0">
              <w:rPr>
                <w:rFonts w:eastAsia="Calibri"/>
                <w:spacing w:val="-4"/>
                <w:lang w:val="en-US"/>
              </w:rPr>
              <w:t>credit</w:t>
            </w:r>
            <w:r w:rsidR="00EF76F8" w:rsidRPr="00F847A9">
              <w:rPr>
                <w:rFonts w:eastAsia="Calibri"/>
                <w:spacing w:val="-4"/>
                <w:lang w:val="en-US"/>
              </w:rPr>
              <w:t>)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2B896766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201-236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5150814E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25.09.2026</w:t>
            </w:r>
          </w:p>
          <w:p w14:paraId="187D7198" w14:textId="1FCAD3BC" w:rsidR="00EF76F8" w:rsidRPr="00013091" w:rsidRDefault="00F847A9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1F7B890C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201-236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61454702" w14:textId="77777777" w:rsidR="00EF76F8" w:rsidRPr="00013091" w:rsidRDefault="00EF76F8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 w:rsidRPr="00013091">
              <w:t>16.10.2026</w:t>
            </w:r>
          </w:p>
          <w:p w14:paraId="39C1F3AA" w14:textId="120AC008" w:rsidR="00EF76F8" w:rsidRPr="00013091" w:rsidRDefault="00F847A9" w:rsidP="00B755D0">
            <w:pPr>
              <w:tabs>
                <w:tab w:val="left" w:pos="7513"/>
              </w:tabs>
              <w:spacing w:line="256" w:lineRule="auto"/>
              <w:ind w:right="-55"/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13" w:type="dxa"/>
            <w:tcBorders>
              <w:bottom w:val="single" w:sz="4" w:space="0" w:color="auto"/>
            </w:tcBorders>
            <w:vAlign w:val="center"/>
          </w:tcPr>
          <w:p w14:paraId="72D6C3D9" w14:textId="77777777" w:rsidR="00C86228" w:rsidRPr="00C86228" w:rsidRDefault="00C86228" w:rsidP="00C86228">
            <w:pPr>
              <w:jc w:val="center"/>
              <w:rPr>
                <w:rFonts w:eastAsia="Calibri"/>
                <w:lang w:val="en-US"/>
              </w:rPr>
            </w:pPr>
            <w:r w:rsidRPr="00C86228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3E8C011C" w14:textId="48F54DD8" w:rsidR="00EF76F8" w:rsidRPr="000725D8" w:rsidRDefault="00C86228" w:rsidP="00C86228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C86228">
              <w:rPr>
                <w:rFonts w:eastAsia="Calibri"/>
                <w:lang w:val="en-US"/>
              </w:rPr>
              <w:t>Vorovskogo</w:t>
            </w:r>
            <w:r w:rsidRPr="000725D8">
              <w:rPr>
                <w:rFonts w:eastAsia="Calibri"/>
                <w:lang w:val="en-US"/>
              </w:rPr>
              <w:t xml:space="preserve"> </w:t>
            </w:r>
            <w:r w:rsidRPr="00C86228">
              <w:rPr>
                <w:rFonts w:eastAsia="Calibri"/>
                <w:lang w:val="en-US"/>
              </w:rPr>
              <w:t>street</w:t>
            </w:r>
            <w:r w:rsidRPr="000725D8">
              <w:rPr>
                <w:rFonts w:eastAsia="Calibri"/>
                <w:lang w:val="en-US"/>
              </w:rPr>
              <w:t>, 64</w:t>
            </w:r>
            <w:r w:rsidRPr="00C86228">
              <w:rPr>
                <w:rFonts w:eastAsia="Calibri"/>
                <w:lang w:val="en-US"/>
              </w:rPr>
              <w:t>B</w:t>
            </w:r>
            <w:r w:rsidRPr="000725D8">
              <w:rPr>
                <w:rFonts w:eastAsia="Calibri"/>
                <w:lang w:val="en-US"/>
              </w:rPr>
              <w:t>,</w:t>
            </w:r>
          </w:p>
          <w:p w14:paraId="1C136B69" w14:textId="71F26B4B" w:rsidR="00EF76F8" w:rsidRPr="00F847A9" w:rsidRDefault="00F847A9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>The Department of Physical culture</w:t>
            </w:r>
            <w:r w:rsidR="00EF76F8" w:rsidRPr="00F847A9">
              <w:rPr>
                <w:rFonts w:eastAsia="Calibri"/>
                <w:spacing w:val="-4"/>
                <w:lang w:val="en-US"/>
              </w:rPr>
              <w:t>,</w:t>
            </w:r>
          </w:p>
          <w:p w14:paraId="300C65A0" w14:textId="3C5098FE" w:rsidR="00EF76F8" w:rsidRPr="00013091" w:rsidRDefault="00B60799" w:rsidP="00B755D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pacing w:val="-4"/>
                <w:lang w:val="en-US"/>
              </w:rPr>
              <w:t>room</w:t>
            </w:r>
            <w:r w:rsidR="00EF76F8" w:rsidRPr="00013091">
              <w:rPr>
                <w:rFonts w:eastAsia="Calibri"/>
                <w:spacing w:val="-4"/>
              </w:rPr>
              <w:t xml:space="preserve"> 204</w:t>
            </w:r>
          </w:p>
        </w:tc>
      </w:tr>
      <w:tr w:rsidR="00EF76F8" w:rsidRPr="00013091" w14:paraId="6B6E2632" w14:textId="77777777" w:rsidTr="00B755D0">
        <w:trPr>
          <w:trHeight w:val="286"/>
          <w:jc w:val="center"/>
        </w:trPr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14:paraId="279BA726" w14:textId="0BBAD011" w:rsidR="00EF76F8" w:rsidRPr="00F847A9" w:rsidRDefault="00EF76F8" w:rsidP="00B755D0">
            <w:pPr>
              <w:jc w:val="center"/>
              <w:rPr>
                <w:lang w:val="en-US"/>
              </w:rPr>
            </w:pPr>
            <w:r w:rsidRPr="000725D8">
              <w:rPr>
                <w:lang w:val="en-US"/>
              </w:rPr>
              <w:br w:type="page"/>
            </w:r>
            <w:r w:rsidR="00F847A9">
              <w:rPr>
                <w:lang w:val="en-US"/>
              </w:rPr>
              <w:t>Introductory practical training</w:t>
            </w:r>
          </w:p>
          <w:p w14:paraId="19682AF5" w14:textId="3E275983" w:rsidR="00EF76F8" w:rsidRPr="000725D8" w:rsidRDefault="00EF76F8" w:rsidP="00B755D0">
            <w:pPr>
              <w:jc w:val="center"/>
              <w:rPr>
                <w:lang w:val="en-US"/>
              </w:rPr>
            </w:pPr>
            <w:r w:rsidRPr="000725D8">
              <w:rPr>
                <w:lang w:val="en-US"/>
              </w:rPr>
              <w:t>(</w:t>
            </w:r>
            <w:r w:rsidR="006F64B0">
              <w:rPr>
                <w:lang w:val="en-US"/>
              </w:rPr>
              <w:t>graded credit</w:t>
            </w:r>
            <w:r w:rsidRPr="000725D8">
              <w:rPr>
                <w:lang w:val="en-US"/>
              </w:rPr>
              <w:t>)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4C44BDCA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201-236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0431BE7C" w14:textId="77777777" w:rsidR="00EF76F8" w:rsidRPr="00013091" w:rsidRDefault="00EF76F8" w:rsidP="00B755D0">
            <w:pPr>
              <w:jc w:val="center"/>
            </w:pPr>
            <w:r w:rsidRPr="00013091">
              <w:t>30.09.2026</w:t>
            </w:r>
          </w:p>
          <w:p w14:paraId="03655532" w14:textId="0CE35534" w:rsidR="00EF76F8" w:rsidRPr="00013091" w:rsidRDefault="00F847A9" w:rsidP="00B755D0">
            <w:pPr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14:paraId="618210D7" w14:textId="77777777" w:rsidR="00EF76F8" w:rsidRPr="00013091" w:rsidRDefault="00EF76F8" w:rsidP="00B755D0">
            <w:pPr>
              <w:jc w:val="center"/>
              <w:rPr>
                <w:spacing w:val="-4"/>
              </w:rPr>
            </w:pPr>
            <w:r w:rsidRPr="00013091">
              <w:rPr>
                <w:rFonts w:eastAsia="Calibri"/>
                <w:spacing w:val="-4"/>
              </w:rPr>
              <w:t>201-236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55CCF25A" w14:textId="77777777" w:rsidR="00EF76F8" w:rsidRPr="00013091" w:rsidRDefault="00EF76F8" w:rsidP="00B755D0">
            <w:pPr>
              <w:jc w:val="center"/>
              <w:rPr>
                <w:lang w:val="en-US"/>
              </w:rPr>
            </w:pPr>
            <w:r w:rsidRPr="00013091">
              <w:t>21.10.2026</w:t>
            </w:r>
          </w:p>
          <w:p w14:paraId="327A5644" w14:textId="3023C856" w:rsidR="00EF76F8" w:rsidRPr="00013091" w:rsidRDefault="00F847A9" w:rsidP="00B755D0">
            <w:pPr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13" w:type="dxa"/>
            <w:tcBorders>
              <w:bottom w:val="single" w:sz="4" w:space="0" w:color="auto"/>
            </w:tcBorders>
            <w:vAlign w:val="center"/>
          </w:tcPr>
          <w:p w14:paraId="2E596114" w14:textId="5408D039" w:rsidR="00EF76F8" w:rsidRPr="00C86228" w:rsidRDefault="00C86228" w:rsidP="00C86228">
            <w:pPr>
              <w:jc w:val="center"/>
              <w:rPr>
                <w:rFonts w:eastAsia="Calibri"/>
                <w:lang w:val="en-US"/>
              </w:rPr>
            </w:pPr>
            <w:r w:rsidRPr="00C86228">
              <w:rPr>
                <w:rFonts w:eastAsia="Calibri"/>
                <w:lang w:val="en-US"/>
              </w:rPr>
              <w:t>FSFEI HPE SUSMU of the Ministry of Health</w:t>
            </w:r>
            <w:r>
              <w:rPr>
                <w:rFonts w:eastAsia="Calibri"/>
                <w:lang w:val="en-US"/>
              </w:rPr>
              <w:t>,</w:t>
            </w:r>
            <w:r w:rsidRPr="00C86228">
              <w:rPr>
                <w:rFonts w:eastAsia="Calibri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Varnenskaya street, 10,</w:t>
            </w:r>
          </w:p>
          <w:p w14:paraId="35EE16B4" w14:textId="1001B6B2" w:rsidR="00EF76F8" w:rsidRPr="00136FD3" w:rsidRDefault="00F847A9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 xml:space="preserve">The Department of </w:t>
            </w:r>
            <w:r w:rsidR="00136FD3">
              <w:rPr>
                <w:rFonts w:eastAsia="Calibri"/>
                <w:spacing w:val="-4"/>
                <w:lang w:val="en-US"/>
              </w:rPr>
              <w:t>N</w:t>
            </w:r>
            <w:r>
              <w:rPr>
                <w:rFonts w:eastAsia="Calibri"/>
                <w:spacing w:val="-4"/>
                <w:lang w:val="en-US"/>
              </w:rPr>
              <w:t>ursing and</w:t>
            </w:r>
            <w:r w:rsidR="00136FD3">
              <w:rPr>
                <w:rFonts w:eastAsia="Calibri"/>
                <w:spacing w:val="-4"/>
                <w:lang w:val="en-US"/>
              </w:rPr>
              <w:t xml:space="preserve"> C</w:t>
            </w:r>
            <w:r>
              <w:rPr>
                <w:rFonts w:eastAsia="Calibri"/>
                <w:spacing w:val="-4"/>
                <w:lang w:val="en-US"/>
              </w:rPr>
              <w:t>are for patients</w:t>
            </w:r>
            <w:r w:rsidR="00EF76F8" w:rsidRPr="00136FD3">
              <w:rPr>
                <w:rFonts w:eastAsia="Calibri"/>
                <w:spacing w:val="-4"/>
                <w:lang w:val="en-US"/>
              </w:rPr>
              <w:t>,</w:t>
            </w:r>
          </w:p>
          <w:p w14:paraId="09E9DA73" w14:textId="2BBA76D9" w:rsidR="00EF76F8" w:rsidRPr="00013091" w:rsidRDefault="00136FD3" w:rsidP="00B755D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pacing w:val="-4"/>
                <w:lang w:val="en-US"/>
              </w:rPr>
              <w:t>room</w:t>
            </w:r>
            <w:r w:rsidR="00EF76F8" w:rsidRPr="00013091">
              <w:rPr>
                <w:rFonts w:eastAsia="Calibri"/>
                <w:spacing w:val="-4"/>
              </w:rPr>
              <w:t xml:space="preserve"> 318</w:t>
            </w:r>
          </w:p>
        </w:tc>
      </w:tr>
    </w:tbl>
    <w:p w14:paraId="7BBC43BF" w14:textId="77777777" w:rsidR="00EF76F8" w:rsidRPr="00013091" w:rsidRDefault="00EF76F8" w:rsidP="00EF76F8"/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2"/>
        <w:gridCol w:w="823"/>
        <w:gridCol w:w="1617"/>
        <w:gridCol w:w="845"/>
        <w:gridCol w:w="1808"/>
        <w:gridCol w:w="2403"/>
      </w:tblGrid>
      <w:tr w:rsidR="00EF76F8" w:rsidRPr="00B22F42" w14:paraId="478E5754" w14:textId="77777777" w:rsidTr="00136FD3">
        <w:trPr>
          <w:trHeight w:val="567"/>
        </w:trPr>
        <w:tc>
          <w:tcPr>
            <w:tcW w:w="9648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FF2B2" w14:textId="5BA3D5A8" w:rsidR="00EF76F8" w:rsidRPr="00136FD3" w:rsidRDefault="00136FD3" w:rsidP="00B755D0">
            <w:pPr>
              <w:jc w:val="center"/>
              <w:rPr>
                <w:rFonts w:eastAsia="Calibri"/>
                <w:lang w:val="en-US"/>
              </w:rPr>
            </w:pPr>
            <w:r w:rsidRPr="00136FD3">
              <w:rPr>
                <w:rFonts w:eastAsia="Calibri"/>
                <w:b/>
                <w:bCs/>
                <w:lang w:val="en-US"/>
              </w:rPr>
              <w:t>for the 4th semester of the 2nd year of the 2025/26 academic year</w:t>
            </w:r>
          </w:p>
        </w:tc>
      </w:tr>
      <w:tr w:rsidR="00EF76F8" w:rsidRPr="00013091" w14:paraId="57651D61" w14:textId="77777777" w:rsidTr="00136FD3"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901FE" w14:textId="25FA5ABF" w:rsidR="00EF76F8" w:rsidRPr="00136FD3" w:rsidRDefault="00136FD3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136FD3">
              <w:rPr>
                <w:rFonts w:eastAsia="Calibri"/>
                <w:bCs/>
                <w:spacing w:val="-4"/>
              </w:rPr>
              <w:t>Course / Practical Training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5345D" w14:textId="77777777" w:rsidR="00136FD3" w:rsidRPr="00136FD3" w:rsidRDefault="00136FD3" w:rsidP="00136FD3">
            <w:pPr>
              <w:jc w:val="center"/>
              <w:rPr>
                <w:rFonts w:eastAsia="Calibri"/>
                <w:bCs/>
                <w:spacing w:val="-4"/>
                <w:lang w:val="en-US"/>
              </w:rPr>
            </w:pPr>
            <w:r w:rsidRPr="00136FD3">
              <w:rPr>
                <w:rFonts w:eastAsia="Calibri"/>
                <w:bCs/>
                <w:spacing w:val="-4"/>
                <w:lang w:val="en-US"/>
              </w:rPr>
              <w:t>No.</w:t>
            </w:r>
          </w:p>
          <w:p w14:paraId="5946A515" w14:textId="77777777" w:rsidR="00136FD3" w:rsidRPr="00136FD3" w:rsidRDefault="00136FD3" w:rsidP="00136FD3">
            <w:pPr>
              <w:jc w:val="center"/>
              <w:rPr>
                <w:rFonts w:eastAsia="Calibri"/>
                <w:bCs/>
                <w:spacing w:val="-4"/>
                <w:lang w:val="en-US"/>
              </w:rPr>
            </w:pPr>
            <w:r w:rsidRPr="00136FD3">
              <w:rPr>
                <w:rFonts w:eastAsia="Calibri"/>
                <w:bCs/>
                <w:spacing w:val="-4"/>
                <w:lang w:val="en-US"/>
              </w:rPr>
              <w:t>of the group</w:t>
            </w:r>
          </w:p>
          <w:p w14:paraId="668E2F5C" w14:textId="15267B23" w:rsidR="00EF76F8" w:rsidRPr="00136FD3" w:rsidRDefault="00EF76F8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BE33" w14:textId="6520ED2E" w:rsidR="00EF76F8" w:rsidRPr="00136FD3" w:rsidRDefault="00136FD3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136FD3">
              <w:rPr>
                <w:rFonts w:eastAsia="Calibri"/>
                <w:spacing w:val="-4"/>
                <w:lang w:val="en-US"/>
              </w:rPr>
              <w:t>Date and time of the first repeated interim assessment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5380" w14:textId="77777777" w:rsidR="00136FD3" w:rsidRPr="00136FD3" w:rsidRDefault="00136FD3" w:rsidP="00136FD3">
            <w:pPr>
              <w:jc w:val="center"/>
              <w:rPr>
                <w:rFonts w:eastAsia="Calibri"/>
                <w:bCs/>
                <w:spacing w:val="-4"/>
                <w:lang w:val="en-US"/>
              </w:rPr>
            </w:pPr>
            <w:r w:rsidRPr="00136FD3">
              <w:rPr>
                <w:rFonts w:eastAsia="Calibri"/>
                <w:bCs/>
                <w:spacing w:val="-4"/>
                <w:lang w:val="en-US"/>
              </w:rPr>
              <w:t>No.</w:t>
            </w:r>
          </w:p>
          <w:p w14:paraId="04BD0BAD" w14:textId="77777777" w:rsidR="00136FD3" w:rsidRPr="00136FD3" w:rsidRDefault="00136FD3" w:rsidP="00136FD3">
            <w:pPr>
              <w:jc w:val="center"/>
              <w:rPr>
                <w:rFonts w:eastAsia="Calibri"/>
                <w:bCs/>
                <w:spacing w:val="-4"/>
                <w:lang w:val="en-US"/>
              </w:rPr>
            </w:pPr>
            <w:r w:rsidRPr="00136FD3">
              <w:rPr>
                <w:rFonts w:eastAsia="Calibri"/>
                <w:bCs/>
                <w:spacing w:val="-4"/>
                <w:lang w:val="en-US"/>
              </w:rPr>
              <w:t>of the group</w:t>
            </w:r>
          </w:p>
          <w:p w14:paraId="787CAC4D" w14:textId="0B739CDF" w:rsidR="00EF76F8" w:rsidRPr="00136FD3" w:rsidRDefault="00EF76F8" w:rsidP="00B755D0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F6E3" w14:textId="1AAB2D28" w:rsidR="00EF76F8" w:rsidRPr="00136FD3" w:rsidRDefault="00136FD3" w:rsidP="00136FD3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136FD3">
              <w:rPr>
                <w:rFonts w:eastAsia="Calibri"/>
                <w:spacing w:val="-4"/>
                <w:lang w:val="en-US"/>
              </w:rPr>
              <w:t xml:space="preserve">Date and time of the </w:t>
            </w:r>
            <w:r>
              <w:rPr>
                <w:rFonts w:eastAsia="Calibri"/>
                <w:spacing w:val="-4"/>
                <w:lang w:val="en-US"/>
              </w:rPr>
              <w:t>second</w:t>
            </w:r>
            <w:r w:rsidRPr="00136FD3">
              <w:rPr>
                <w:rFonts w:eastAsia="Calibri"/>
                <w:spacing w:val="-4"/>
                <w:lang w:val="en-US"/>
              </w:rPr>
              <w:t xml:space="preserve"> repeated interim assessment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E587B" w14:textId="5CC020BD" w:rsidR="00EF76F8" w:rsidRPr="00136FD3" w:rsidRDefault="00136FD3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136FD3">
              <w:rPr>
                <w:rFonts w:eastAsia="Calibri"/>
                <w:spacing w:val="-4"/>
                <w:lang w:val="en-US"/>
              </w:rPr>
              <w:t>Place of assessment</w:t>
            </w:r>
          </w:p>
        </w:tc>
      </w:tr>
      <w:tr w:rsidR="00F90397" w:rsidRPr="00B22F42" w14:paraId="2AF11086" w14:textId="77777777" w:rsidTr="00136FD3">
        <w:trPr>
          <w:trHeight w:val="2215"/>
        </w:trPr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50301" w14:textId="01AEB80B" w:rsidR="00F90397" w:rsidRPr="00136FD3" w:rsidRDefault="00136FD3" w:rsidP="00F9039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Life Safety</w:t>
            </w:r>
          </w:p>
          <w:p w14:paraId="6FF1255C" w14:textId="1328E4DB" w:rsidR="00F90397" w:rsidRPr="00013091" w:rsidRDefault="00136FD3" w:rsidP="00F90397">
            <w:pPr>
              <w:jc w:val="center"/>
              <w:rPr>
                <w:sz w:val="16"/>
                <w:szCs w:val="16"/>
              </w:rPr>
            </w:pPr>
            <w:r>
              <w:t>(</w:t>
            </w:r>
            <w:r>
              <w:rPr>
                <w:lang w:val="en-US"/>
              </w:rPr>
              <w:t>exam</w:t>
            </w:r>
            <w:r w:rsidR="00F90397" w:rsidRPr="00013091">
              <w:t>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33F20" w14:textId="265CEDC2" w:rsidR="00F90397" w:rsidRPr="00013091" w:rsidRDefault="00F90397" w:rsidP="00F90397">
            <w:pPr>
              <w:jc w:val="center"/>
              <w:rPr>
                <w:spacing w:val="-4"/>
              </w:rPr>
            </w:pPr>
            <w:r w:rsidRPr="00013091">
              <w:rPr>
                <w:spacing w:val="-4"/>
                <w:lang w:val="en-US"/>
              </w:rPr>
              <w:t>301-3</w:t>
            </w:r>
            <w:r w:rsidRPr="00013091">
              <w:rPr>
                <w:spacing w:val="-4"/>
              </w:rPr>
              <w:t>3</w:t>
            </w:r>
            <w:r>
              <w:rPr>
                <w:spacing w:val="-4"/>
              </w:rPr>
              <w:t>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9561C" w14:textId="77777777" w:rsidR="00F90397" w:rsidRPr="00013091" w:rsidRDefault="00F90397" w:rsidP="00F90397">
            <w:pPr>
              <w:jc w:val="center"/>
              <w:rPr>
                <w:lang w:val="en-US"/>
              </w:rPr>
            </w:pPr>
            <w:r w:rsidRPr="00013091">
              <w:t>14.</w:t>
            </w:r>
            <w:r w:rsidRPr="00013091">
              <w:rPr>
                <w:lang w:val="en-US"/>
              </w:rPr>
              <w:t>09</w:t>
            </w:r>
            <w:r w:rsidRPr="00013091">
              <w:t>.2026</w:t>
            </w:r>
          </w:p>
          <w:p w14:paraId="5F3965CF" w14:textId="485F7A25" w:rsidR="00F90397" w:rsidRPr="00013091" w:rsidRDefault="00136FD3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396EF" w14:textId="53C8E79B" w:rsidR="00F90397" w:rsidRPr="00013091" w:rsidRDefault="00F90397" w:rsidP="00F90397">
            <w:pPr>
              <w:jc w:val="center"/>
            </w:pPr>
            <w:r w:rsidRPr="006F619D">
              <w:rPr>
                <w:spacing w:val="-4"/>
                <w:lang w:val="en-US"/>
              </w:rPr>
              <w:t>301-3</w:t>
            </w:r>
            <w:r w:rsidRPr="006F619D">
              <w:rPr>
                <w:spacing w:val="-4"/>
              </w:rPr>
              <w:t>35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C21567" w14:textId="77777777" w:rsidR="00F90397" w:rsidRPr="00013091" w:rsidRDefault="00F90397" w:rsidP="00F90397">
            <w:pPr>
              <w:jc w:val="center"/>
              <w:rPr>
                <w:lang w:val="en-US"/>
              </w:rPr>
            </w:pPr>
            <w:r w:rsidRPr="00013091">
              <w:rPr>
                <w:lang w:val="en-US"/>
              </w:rPr>
              <w:t>2</w:t>
            </w:r>
            <w:r w:rsidRPr="00013091">
              <w:t>8.</w:t>
            </w:r>
            <w:r w:rsidRPr="00013091">
              <w:rPr>
                <w:lang w:val="en-US"/>
              </w:rPr>
              <w:t>09</w:t>
            </w:r>
            <w:r w:rsidRPr="00013091">
              <w:t>.2026</w:t>
            </w:r>
          </w:p>
          <w:p w14:paraId="3CBC14AB" w14:textId="797BC6DD" w:rsidR="00F90397" w:rsidRPr="00013091" w:rsidRDefault="00136FD3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A836C1" w14:textId="77777777" w:rsidR="00B366B9" w:rsidRPr="00B366B9" w:rsidRDefault="00B366B9" w:rsidP="00B366B9">
            <w:pPr>
              <w:jc w:val="center"/>
              <w:rPr>
                <w:lang w:val="en-US"/>
              </w:rPr>
            </w:pPr>
            <w:r w:rsidRPr="00B366B9">
              <w:rPr>
                <w:lang w:val="en-US"/>
              </w:rPr>
              <w:t xml:space="preserve">FSFEI HPE SUSMU of the Ministry of Health </w:t>
            </w:r>
          </w:p>
          <w:p w14:paraId="6C4963F3" w14:textId="77777777" w:rsidR="00B366B9" w:rsidRPr="000725D8" w:rsidRDefault="00B366B9" w:rsidP="00B366B9">
            <w:pPr>
              <w:jc w:val="center"/>
              <w:rPr>
                <w:lang w:val="en-US"/>
              </w:rPr>
            </w:pPr>
            <w:r w:rsidRPr="000725D8">
              <w:rPr>
                <w:lang w:val="en-US"/>
              </w:rPr>
              <w:t>Vorovskogo street, 66,</w:t>
            </w:r>
          </w:p>
          <w:p w14:paraId="152797A3" w14:textId="4F71BC23" w:rsidR="00F90397" w:rsidRPr="00136FD3" w:rsidRDefault="00136FD3" w:rsidP="00136FD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pacing w:val="-4"/>
                <w:sz w:val="22"/>
                <w:szCs w:val="22"/>
                <w:lang w:val="en-US"/>
              </w:rPr>
              <w:t>The Department of Life Safety, Disaster Medicine, Ambulance and emergency medical care</w:t>
            </w:r>
            <w:r w:rsidR="00F90397" w:rsidRPr="00136FD3">
              <w:rPr>
                <w:spacing w:val="-4"/>
                <w:sz w:val="22"/>
                <w:szCs w:val="22"/>
                <w:lang w:val="en-US"/>
              </w:rPr>
              <w:t xml:space="preserve">, </w:t>
            </w:r>
            <w:r>
              <w:rPr>
                <w:spacing w:val="-4"/>
                <w:lang w:val="en-US"/>
              </w:rPr>
              <w:t>room</w:t>
            </w:r>
            <w:r w:rsidR="00F90397" w:rsidRPr="00136FD3">
              <w:rPr>
                <w:spacing w:val="-4"/>
                <w:lang w:val="en-US"/>
              </w:rPr>
              <w:t xml:space="preserve"> 419</w:t>
            </w:r>
          </w:p>
        </w:tc>
      </w:tr>
      <w:tr w:rsidR="00F90397" w:rsidRPr="00013091" w14:paraId="24ECECEF" w14:textId="77777777" w:rsidTr="00136FD3">
        <w:trPr>
          <w:trHeight w:val="2215"/>
        </w:trPr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3A304" w14:textId="6ED652CA" w:rsidR="00F90397" w:rsidRPr="00136FD3" w:rsidRDefault="00136FD3" w:rsidP="00F9039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Normal Physiology</w:t>
            </w:r>
          </w:p>
          <w:p w14:paraId="7561D573" w14:textId="59EF1638" w:rsidR="00F90397" w:rsidRPr="00013091" w:rsidRDefault="00F90397" w:rsidP="00136FD3">
            <w:pPr>
              <w:jc w:val="center"/>
              <w:rPr>
                <w:spacing w:val="-4"/>
                <w:sz w:val="16"/>
                <w:szCs w:val="16"/>
              </w:rPr>
            </w:pPr>
            <w:r w:rsidRPr="00013091">
              <w:t>(</w:t>
            </w:r>
            <w:r w:rsidR="00136FD3">
              <w:rPr>
                <w:lang w:val="en-US"/>
              </w:rPr>
              <w:t>exam</w:t>
            </w:r>
            <w:r w:rsidRPr="00013091">
              <w:t>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468680" w14:textId="1D393FB2" w:rsidR="00F90397" w:rsidRPr="00013091" w:rsidRDefault="00F90397" w:rsidP="00F90397">
            <w:pPr>
              <w:jc w:val="center"/>
              <w:rPr>
                <w:spacing w:val="-4"/>
              </w:rPr>
            </w:pPr>
            <w:r w:rsidRPr="00013091">
              <w:rPr>
                <w:spacing w:val="-4"/>
                <w:lang w:val="en-US"/>
              </w:rPr>
              <w:t>301-3</w:t>
            </w:r>
            <w:r w:rsidRPr="00013091">
              <w:rPr>
                <w:spacing w:val="-4"/>
              </w:rPr>
              <w:t>3</w:t>
            </w:r>
            <w:r>
              <w:rPr>
                <w:spacing w:val="-4"/>
              </w:rPr>
              <w:t>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2C1BB" w14:textId="77777777" w:rsidR="00F90397" w:rsidRPr="00013091" w:rsidRDefault="00F90397" w:rsidP="00F90397">
            <w:pPr>
              <w:jc w:val="center"/>
            </w:pPr>
            <w:r w:rsidRPr="00013091">
              <w:t>16.09.2026</w:t>
            </w:r>
          </w:p>
          <w:p w14:paraId="27EEE59F" w14:textId="605E4BEB" w:rsidR="00F90397" w:rsidRPr="00013091" w:rsidRDefault="00136FD3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EBD191" w14:textId="48AA2CBE" w:rsidR="00F90397" w:rsidRPr="00013091" w:rsidRDefault="00F90397" w:rsidP="00F90397">
            <w:pPr>
              <w:jc w:val="center"/>
            </w:pPr>
            <w:r w:rsidRPr="006F619D">
              <w:rPr>
                <w:spacing w:val="-4"/>
                <w:lang w:val="en-US"/>
              </w:rPr>
              <w:t>301-3</w:t>
            </w:r>
            <w:r w:rsidRPr="006F619D">
              <w:rPr>
                <w:spacing w:val="-4"/>
              </w:rPr>
              <w:t>35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3621E" w14:textId="77777777" w:rsidR="00F90397" w:rsidRPr="00013091" w:rsidRDefault="00F90397" w:rsidP="00F90397">
            <w:pPr>
              <w:jc w:val="center"/>
            </w:pPr>
            <w:r w:rsidRPr="00013091">
              <w:t>29.09.2026</w:t>
            </w:r>
          </w:p>
          <w:p w14:paraId="77680CCF" w14:textId="5C70C713" w:rsidR="00F90397" w:rsidRPr="00013091" w:rsidRDefault="00136FD3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  <w:r w:rsidR="00F90397" w:rsidRPr="00013091">
              <w:t xml:space="preserve">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9012FB" w14:textId="77777777" w:rsidR="00B366B9" w:rsidRPr="00B366B9" w:rsidRDefault="00B366B9" w:rsidP="00B366B9">
            <w:pPr>
              <w:jc w:val="center"/>
              <w:rPr>
                <w:lang w:val="en-US"/>
              </w:rPr>
            </w:pPr>
            <w:r w:rsidRPr="00B366B9">
              <w:rPr>
                <w:lang w:val="en-US"/>
              </w:rPr>
              <w:t xml:space="preserve">FSFEI HPE SUSMU of the Ministry of Health </w:t>
            </w:r>
          </w:p>
          <w:p w14:paraId="38A5F1B1" w14:textId="058D4DA1" w:rsidR="00F90397" w:rsidRPr="000725D8" w:rsidRDefault="00B366B9" w:rsidP="00B366B9">
            <w:pPr>
              <w:jc w:val="center"/>
              <w:rPr>
                <w:spacing w:val="-4"/>
                <w:lang w:val="en-US"/>
              </w:rPr>
            </w:pPr>
            <w:r w:rsidRPr="00B366B9">
              <w:rPr>
                <w:lang w:val="en-US"/>
              </w:rPr>
              <w:t>Vorovskogo</w:t>
            </w:r>
            <w:r w:rsidRPr="000725D8">
              <w:rPr>
                <w:lang w:val="en-US"/>
              </w:rPr>
              <w:t xml:space="preserve"> </w:t>
            </w:r>
            <w:r w:rsidRPr="00B366B9">
              <w:rPr>
                <w:lang w:val="en-US"/>
              </w:rPr>
              <w:t>street</w:t>
            </w:r>
            <w:r w:rsidRPr="000725D8">
              <w:rPr>
                <w:lang w:val="en-US"/>
              </w:rPr>
              <w:t>, 64,</w:t>
            </w:r>
            <w:r w:rsidR="00F90397" w:rsidRPr="000725D8">
              <w:rPr>
                <w:spacing w:val="-4"/>
                <w:lang w:val="en-US"/>
              </w:rPr>
              <w:t xml:space="preserve"> </w:t>
            </w:r>
          </w:p>
          <w:p w14:paraId="5135E45F" w14:textId="5A18E6E8" w:rsidR="00F90397" w:rsidRPr="00136FD3" w:rsidRDefault="00136FD3" w:rsidP="00F90397">
            <w:pPr>
              <w:jc w:val="center"/>
              <w:rPr>
                <w:spacing w:val="-4"/>
                <w:lang w:val="en-US"/>
              </w:rPr>
            </w:pPr>
            <w:r>
              <w:rPr>
                <w:spacing w:val="-4"/>
                <w:lang w:val="en-US"/>
              </w:rPr>
              <w:t>The Department of</w:t>
            </w:r>
            <w:r w:rsidR="00BE7B05">
              <w:rPr>
                <w:spacing w:val="-4"/>
                <w:lang w:val="en-US"/>
              </w:rPr>
              <w:t xml:space="preserve"> </w:t>
            </w:r>
            <w:r w:rsidRPr="00136FD3">
              <w:rPr>
                <w:spacing w:val="-4"/>
                <w:lang w:val="en-US"/>
              </w:rPr>
              <w:t>Normal physiology named after Academician Yu.M. Zakharova</w:t>
            </w:r>
            <w:r>
              <w:rPr>
                <w:spacing w:val="-4"/>
                <w:lang w:val="en-US"/>
              </w:rPr>
              <w:t>,</w:t>
            </w:r>
            <w:r w:rsidR="00F90397" w:rsidRPr="00136FD3">
              <w:rPr>
                <w:spacing w:val="-4"/>
                <w:lang w:val="en-US"/>
              </w:rPr>
              <w:t xml:space="preserve"> </w:t>
            </w:r>
          </w:p>
          <w:p w14:paraId="1B86FEE2" w14:textId="756C621A" w:rsidR="00F90397" w:rsidRPr="00013091" w:rsidRDefault="00136FD3" w:rsidP="00F90397">
            <w:pPr>
              <w:jc w:val="center"/>
              <w:rPr>
                <w:spacing w:val="-4"/>
              </w:rPr>
            </w:pPr>
            <w:r>
              <w:rPr>
                <w:spacing w:val="-4"/>
                <w:lang w:val="en-US"/>
              </w:rPr>
              <w:t>room</w:t>
            </w:r>
            <w:r w:rsidR="00F90397" w:rsidRPr="00013091">
              <w:rPr>
                <w:spacing w:val="-4"/>
              </w:rPr>
              <w:t xml:space="preserve"> 228</w:t>
            </w:r>
          </w:p>
        </w:tc>
      </w:tr>
      <w:tr w:rsidR="00EF76F8" w:rsidRPr="00013091" w14:paraId="0EDE6122" w14:textId="77777777" w:rsidTr="00136FD3">
        <w:trPr>
          <w:trHeight w:val="1703"/>
        </w:trPr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A5595" w14:textId="587BFCAF" w:rsidR="00EF76F8" w:rsidRPr="00136FD3" w:rsidRDefault="00136FD3" w:rsidP="00B755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Philosophy</w:t>
            </w:r>
          </w:p>
          <w:p w14:paraId="2EC1F6EB" w14:textId="5C169F0F" w:rsidR="00EF76F8" w:rsidRPr="00013091" w:rsidRDefault="00EF76F8" w:rsidP="006F64B0">
            <w:pPr>
              <w:jc w:val="center"/>
            </w:pPr>
            <w:r w:rsidRPr="00013091">
              <w:t>(</w:t>
            </w:r>
            <w:r w:rsidR="006F64B0">
              <w:rPr>
                <w:lang w:val="en-US"/>
              </w:rPr>
              <w:t>graded credit</w:t>
            </w:r>
            <w:r w:rsidRPr="00013091">
              <w:t>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2A5B47" w14:textId="092F1592" w:rsidR="00EF76F8" w:rsidRPr="00013091" w:rsidRDefault="00F90397" w:rsidP="00B755D0">
            <w:pPr>
              <w:jc w:val="center"/>
              <w:rPr>
                <w:spacing w:val="-4"/>
              </w:rPr>
            </w:pPr>
            <w:r w:rsidRPr="00013091">
              <w:rPr>
                <w:spacing w:val="-4"/>
                <w:lang w:val="en-US"/>
              </w:rPr>
              <w:t>301-3</w:t>
            </w:r>
            <w:r w:rsidRPr="00013091">
              <w:rPr>
                <w:spacing w:val="-4"/>
              </w:rPr>
              <w:t>3</w:t>
            </w:r>
            <w:r>
              <w:rPr>
                <w:spacing w:val="-4"/>
              </w:rPr>
              <w:t>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FC9EB1" w14:textId="77777777" w:rsidR="00EF76F8" w:rsidRPr="00013091" w:rsidRDefault="00EF76F8" w:rsidP="00B755D0">
            <w:pPr>
              <w:jc w:val="center"/>
            </w:pPr>
            <w:r w:rsidRPr="00013091">
              <w:t>18.09.2026</w:t>
            </w:r>
          </w:p>
          <w:p w14:paraId="2F60B55B" w14:textId="5E6C56A2" w:rsidR="00EF76F8" w:rsidRPr="00013091" w:rsidRDefault="00136FD3" w:rsidP="00B755D0">
            <w:pPr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1A41B8" w14:textId="3B8E4139" w:rsidR="00EF76F8" w:rsidRPr="00013091" w:rsidRDefault="00F90397" w:rsidP="00B755D0">
            <w:r w:rsidRPr="00013091">
              <w:rPr>
                <w:spacing w:val="-4"/>
                <w:lang w:val="en-US"/>
              </w:rPr>
              <w:t>301-3</w:t>
            </w:r>
            <w:r w:rsidRPr="00013091">
              <w:rPr>
                <w:spacing w:val="-4"/>
              </w:rPr>
              <w:t>3</w:t>
            </w:r>
            <w:r>
              <w:rPr>
                <w:spacing w:val="-4"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80BA2" w14:textId="77777777" w:rsidR="00EF76F8" w:rsidRPr="00013091" w:rsidRDefault="00EF76F8" w:rsidP="00B755D0">
            <w:pPr>
              <w:jc w:val="center"/>
            </w:pPr>
            <w:r w:rsidRPr="00013091">
              <w:t>01.10.2026</w:t>
            </w:r>
          </w:p>
          <w:p w14:paraId="7AC30CE1" w14:textId="564683D5" w:rsidR="00EF76F8" w:rsidRPr="00013091" w:rsidRDefault="00136FD3" w:rsidP="00B755D0">
            <w:pPr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C92DFA" w14:textId="77777777" w:rsidR="00B366B9" w:rsidRPr="00B366B9" w:rsidRDefault="00B366B9" w:rsidP="00B366B9">
            <w:pPr>
              <w:jc w:val="center"/>
              <w:rPr>
                <w:lang w:val="en-US"/>
              </w:rPr>
            </w:pPr>
            <w:r w:rsidRPr="00B366B9">
              <w:rPr>
                <w:lang w:val="en-US"/>
              </w:rPr>
              <w:t xml:space="preserve">FSFEI HPE SUSMU of the Ministry of Health </w:t>
            </w:r>
          </w:p>
          <w:p w14:paraId="5BD25F08" w14:textId="4F26D552" w:rsidR="00EF76F8" w:rsidRPr="000725D8" w:rsidRDefault="00B366B9" w:rsidP="00B366B9">
            <w:pPr>
              <w:jc w:val="center"/>
              <w:rPr>
                <w:spacing w:val="-4"/>
                <w:lang w:val="en-US"/>
              </w:rPr>
            </w:pPr>
            <w:r w:rsidRPr="00B366B9">
              <w:rPr>
                <w:lang w:val="en-US"/>
              </w:rPr>
              <w:t>Vorovskogo</w:t>
            </w:r>
            <w:r w:rsidRPr="000725D8">
              <w:rPr>
                <w:lang w:val="en-US"/>
              </w:rPr>
              <w:t xml:space="preserve"> </w:t>
            </w:r>
            <w:r w:rsidRPr="00B366B9">
              <w:rPr>
                <w:lang w:val="en-US"/>
              </w:rPr>
              <w:t>street</w:t>
            </w:r>
            <w:r w:rsidRPr="000725D8">
              <w:rPr>
                <w:lang w:val="en-US"/>
              </w:rPr>
              <w:t>, 64</w:t>
            </w:r>
            <w:r w:rsidRPr="00B366B9">
              <w:rPr>
                <w:lang w:val="en-US"/>
              </w:rPr>
              <w:t>B</w:t>
            </w:r>
            <w:r w:rsidRPr="000725D8">
              <w:rPr>
                <w:lang w:val="en-US"/>
              </w:rPr>
              <w:t>,</w:t>
            </w:r>
          </w:p>
          <w:p w14:paraId="3094A57A" w14:textId="4E4A8851" w:rsidR="00EF76F8" w:rsidRPr="00136FD3" w:rsidRDefault="00136FD3" w:rsidP="00B755D0">
            <w:pPr>
              <w:jc w:val="center"/>
              <w:rPr>
                <w:spacing w:val="-4"/>
                <w:lang w:val="en-US"/>
              </w:rPr>
            </w:pPr>
            <w:r w:rsidRPr="00136FD3">
              <w:rPr>
                <w:spacing w:val="-4"/>
                <w:lang w:val="en-US"/>
              </w:rPr>
              <w:t>The Department of Social Sciences and Humanities</w:t>
            </w:r>
            <w:r w:rsidR="00EF76F8" w:rsidRPr="00136FD3">
              <w:rPr>
                <w:spacing w:val="-4"/>
                <w:lang w:val="en-US"/>
              </w:rPr>
              <w:t>,</w:t>
            </w:r>
          </w:p>
          <w:p w14:paraId="519CFE8E" w14:textId="3EA0ADE2" w:rsidR="00EF76F8" w:rsidRPr="00013091" w:rsidRDefault="00136FD3" w:rsidP="00B755D0">
            <w:pPr>
              <w:jc w:val="center"/>
            </w:pPr>
            <w:r>
              <w:rPr>
                <w:spacing w:val="-4"/>
                <w:lang w:val="en-US"/>
              </w:rPr>
              <w:t>room</w:t>
            </w:r>
            <w:r w:rsidR="00EF76F8" w:rsidRPr="00013091">
              <w:rPr>
                <w:spacing w:val="-4"/>
              </w:rPr>
              <w:t xml:space="preserve"> 509</w:t>
            </w:r>
          </w:p>
        </w:tc>
      </w:tr>
      <w:tr w:rsidR="00EF76F8" w:rsidRPr="00013091" w14:paraId="3EE8386C" w14:textId="77777777" w:rsidTr="00136FD3">
        <w:trPr>
          <w:trHeight w:val="1099"/>
        </w:trPr>
        <w:tc>
          <w:tcPr>
            <w:tcW w:w="21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11D23" w14:textId="7EA7AD5E" w:rsidR="00EF76F8" w:rsidRPr="00A643E6" w:rsidRDefault="00A643E6" w:rsidP="00B755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Immunology</w:t>
            </w:r>
          </w:p>
          <w:p w14:paraId="51077BA4" w14:textId="4E7DBE5C" w:rsidR="00EF76F8" w:rsidRPr="00013091" w:rsidRDefault="00EF76F8" w:rsidP="006F64B0">
            <w:pPr>
              <w:jc w:val="center"/>
            </w:pPr>
            <w:r w:rsidRPr="00013091">
              <w:t>(</w:t>
            </w:r>
            <w:r w:rsidR="006F64B0">
              <w:rPr>
                <w:lang w:val="en-US"/>
              </w:rPr>
              <w:t>credit</w:t>
            </w:r>
            <w:r w:rsidRPr="00013091">
              <w:t>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17B3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301-315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EEB0" w14:textId="77777777" w:rsidR="00EF76F8" w:rsidRPr="00013091" w:rsidRDefault="00EF76F8" w:rsidP="00B755D0">
            <w:pPr>
              <w:jc w:val="center"/>
            </w:pPr>
            <w:r w:rsidRPr="00013091">
              <w:t>21.09.2026</w:t>
            </w:r>
          </w:p>
          <w:p w14:paraId="2CBDCCC6" w14:textId="17A36394" w:rsidR="00EF76F8" w:rsidRPr="00013091" w:rsidRDefault="00A643E6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65A512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301-315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7A4E8C" w14:textId="77777777" w:rsidR="00EF76F8" w:rsidRPr="00013091" w:rsidRDefault="00EF76F8" w:rsidP="00B755D0">
            <w:pPr>
              <w:jc w:val="center"/>
            </w:pPr>
            <w:r w:rsidRPr="00013091">
              <w:t>05.10.2026</w:t>
            </w:r>
          </w:p>
          <w:p w14:paraId="752434BC" w14:textId="6D98B61C" w:rsidR="00EF76F8" w:rsidRPr="00013091" w:rsidRDefault="00A643E6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6ECF94" w14:textId="77777777" w:rsidR="00B366B9" w:rsidRPr="00B366B9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B366B9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30B8E445" w14:textId="2515A643" w:rsidR="00EF76F8" w:rsidRPr="000725D8" w:rsidRDefault="00B366B9" w:rsidP="00B366B9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B366B9">
              <w:rPr>
                <w:rFonts w:eastAsia="Calibri"/>
                <w:lang w:val="en-US"/>
              </w:rPr>
              <w:t>Vorovskogo</w:t>
            </w:r>
            <w:r w:rsidRPr="000725D8">
              <w:rPr>
                <w:rFonts w:eastAsia="Calibri"/>
                <w:lang w:val="en-US"/>
              </w:rPr>
              <w:t xml:space="preserve"> </w:t>
            </w:r>
            <w:r w:rsidRPr="00B366B9">
              <w:rPr>
                <w:rFonts w:eastAsia="Calibri"/>
                <w:lang w:val="en-US"/>
              </w:rPr>
              <w:t>street</w:t>
            </w:r>
            <w:r w:rsidRPr="000725D8">
              <w:rPr>
                <w:rFonts w:eastAsia="Calibri"/>
                <w:lang w:val="en-US"/>
              </w:rPr>
              <w:t>, 64,</w:t>
            </w:r>
            <w:r w:rsidR="00EF76F8" w:rsidRPr="000725D8">
              <w:rPr>
                <w:rFonts w:eastAsia="Calibri"/>
                <w:spacing w:val="-4"/>
                <w:lang w:val="en-US"/>
              </w:rPr>
              <w:t xml:space="preserve"> </w:t>
            </w:r>
          </w:p>
          <w:p w14:paraId="4019EB48" w14:textId="75FE809D" w:rsidR="00EF76F8" w:rsidRPr="00A643E6" w:rsidRDefault="00A643E6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>The</w:t>
            </w:r>
            <w:r w:rsidRPr="00A643E6">
              <w:rPr>
                <w:rFonts w:eastAsia="Calibri"/>
                <w:spacing w:val="-4"/>
                <w:lang w:val="en-US"/>
              </w:rPr>
              <w:t xml:space="preserve"> </w:t>
            </w:r>
            <w:r>
              <w:rPr>
                <w:rFonts w:eastAsia="Calibri"/>
                <w:spacing w:val="-4"/>
                <w:lang w:val="en-US"/>
              </w:rPr>
              <w:t>Department</w:t>
            </w:r>
            <w:r w:rsidRPr="00A643E6">
              <w:rPr>
                <w:rFonts w:eastAsia="Calibri"/>
                <w:spacing w:val="-4"/>
                <w:lang w:val="en-US"/>
              </w:rPr>
              <w:t xml:space="preserve"> </w:t>
            </w:r>
            <w:r>
              <w:rPr>
                <w:rFonts w:eastAsia="Calibri"/>
                <w:spacing w:val="-4"/>
                <w:lang w:val="en-US"/>
              </w:rPr>
              <w:t>of</w:t>
            </w:r>
            <w:r w:rsidRPr="00A643E6">
              <w:rPr>
                <w:rFonts w:eastAsia="Calibri"/>
                <w:spacing w:val="-4"/>
                <w:lang w:val="en-US"/>
              </w:rPr>
              <w:t xml:space="preserve"> </w:t>
            </w:r>
            <w:r>
              <w:rPr>
                <w:rFonts w:eastAsia="Calibri"/>
                <w:spacing w:val="-4"/>
                <w:lang w:val="en-US"/>
              </w:rPr>
              <w:t>Microbiology</w:t>
            </w:r>
            <w:r w:rsidRPr="00A643E6">
              <w:rPr>
                <w:rFonts w:eastAsia="Calibri"/>
                <w:spacing w:val="-4"/>
                <w:lang w:val="en-US"/>
              </w:rPr>
              <w:t xml:space="preserve">, </w:t>
            </w:r>
            <w:r>
              <w:rPr>
                <w:rFonts w:eastAsia="Calibri"/>
                <w:spacing w:val="-4"/>
                <w:lang w:val="en-US"/>
              </w:rPr>
              <w:t>Virology</w:t>
            </w:r>
            <w:r w:rsidRPr="00A643E6">
              <w:rPr>
                <w:rFonts w:eastAsia="Calibri"/>
                <w:spacing w:val="-4"/>
                <w:lang w:val="en-US"/>
              </w:rPr>
              <w:t xml:space="preserve"> </w:t>
            </w:r>
            <w:r>
              <w:rPr>
                <w:rFonts w:eastAsia="Calibri"/>
                <w:spacing w:val="-4"/>
                <w:lang w:val="en-US"/>
              </w:rPr>
              <w:t>and Immunology,</w:t>
            </w:r>
          </w:p>
          <w:p w14:paraId="3D63F62F" w14:textId="3FA90AC9" w:rsidR="00EF76F8" w:rsidRPr="00013091" w:rsidRDefault="00A643E6" w:rsidP="00B755D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pacing w:val="-4"/>
                <w:lang w:val="en-US"/>
              </w:rPr>
              <w:t>room</w:t>
            </w:r>
            <w:r w:rsidR="00EF76F8" w:rsidRPr="00013091">
              <w:rPr>
                <w:rFonts w:eastAsia="Calibri"/>
                <w:spacing w:val="-4"/>
              </w:rPr>
              <w:t xml:space="preserve"> 208</w:t>
            </w:r>
          </w:p>
        </w:tc>
      </w:tr>
      <w:tr w:rsidR="00EF76F8" w:rsidRPr="00013091" w14:paraId="55B3BE66" w14:textId="77777777" w:rsidTr="00136FD3">
        <w:trPr>
          <w:trHeight w:val="1099"/>
        </w:trPr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96EC8" w14:textId="77777777" w:rsidR="00EF76F8" w:rsidRPr="00013091" w:rsidRDefault="00EF76F8" w:rsidP="00B755D0">
            <w:pPr>
              <w:jc w:val="center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EFE8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316-330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F7DDB" w14:textId="77777777" w:rsidR="00EF76F8" w:rsidRPr="00013091" w:rsidRDefault="00EF76F8" w:rsidP="00B755D0">
            <w:pPr>
              <w:jc w:val="center"/>
            </w:pPr>
            <w:r w:rsidRPr="00013091">
              <w:t>22.09.2026</w:t>
            </w:r>
          </w:p>
          <w:p w14:paraId="112C2DF4" w14:textId="43A539B0" w:rsidR="00EF76F8" w:rsidRPr="00013091" w:rsidRDefault="00A643E6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B92A0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316-330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4EBAC" w14:textId="77777777" w:rsidR="00EF76F8" w:rsidRPr="00013091" w:rsidRDefault="00EF76F8" w:rsidP="00B755D0">
            <w:pPr>
              <w:jc w:val="center"/>
            </w:pPr>
            <w:r w:rsidRPr="00013091">
              <w:t>06.10.2026</w:t>
            </w:r>
          </w:p>
          <w:p w14:paraId="18B226BD" w14:textId="332AB728" w:rsidR="00EF76F8" w:rsidRPr="00013091" w:rsidRDefault="00A643E6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E0E1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</w:p>
        </w:tc>
      </w:tr>
      <w:tr w:rsidR="00EF76F8" w:rsidRPr="00013091" w14:paraId="499FBAB1" w14:textId="77777777" w:rsidTr="00136FD3"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C44C4" w14:textId="6C3D095F" w:rsidR="00EF76F8" w:rsidRPr="00A643E6" w:rsidRDefault="00A643E6" w:rsidP="00B755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Medical Informatics</w:t>
            </w:r>
          </w:p>
          <w:p w14:paraId="6506FAC1" w14:textId="2B2CF1FD" w:rsidR="00EF76F8" w:rsidRPr="00013091" w:rsidRDefault="00EF76F8" w:rsidP="006F64B0">
            <w:pPr>
              <w:jc w:val="center"/>
              <w:rPr>
                <w:sz w:val="16"/>
                <w:szCs w:val="16"/>
              </w:rPr>
            </w:pPr>
            <w:r w:rsidRPr="00013091">
              <w:t>(</w:t>
            </w:r>
            <w:r w:rsidR="006F64B0">
              <w:rPr>
                <w:lang w:val="en-US"/>
              </w:rPr>
              <w:t>credit</w:t>
            </w:r>
            <w:r w:rsidRPr="00013091">
              <w:t>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9926" w14:textId="635F4CB5" w:rsidR="00EF76F8" w:rsidRPr="00013091" w:rsidRDefault="00F90397" w:rsidP="00B755D0">
            <w:r w:rsidRPr="00013091">
              <w:rPr>
                <w:spacing w:val="-4"/>
                <w:lang w:val="en-US"/>
              </w:rPr>
              <w:t>301-3</w:t>
            </w:r>
            <w:r w:rsidRPr="00013091">
              <w:rPr>
                <w:spacing w:val="-4"/>
              </w:rPr>
              <w:t>3</w:t>
            </w:r>
            <w:r>
              <w:rPr>
                <w:spacing w:val="-4"/>
              </w:rPr>
              <w:t>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63B3F" w14:textId="77777777" w:rsidR="00EF76F8" w:rsidRPr="00013091" w:rsidRDefault="00EF76F8" w:rsidP="00B755D0">
            <w:pPr>
              <w:jc w:val="center"/>
            </w:pPr>
            <w:r w:rsidRPr="00013091">
              <w:t>23.09.2026</w:t>
            </w:r>
          </w:p>
          <w:p w14:paraId="54AB9DB4" w14:textId="5CD4A902" w:rsidR="00EF76F8" w:rsidRPr="00013091" w:rsidRDefault="00A643E6" w:rsidP="00B755D0">
            <w:pPr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DD69C" w14:textId="7DBE6C2E" w:rsidR="00EF76F8" w:rsidRPr="00013091" w:rsidRDefault="00F90397" w:rsidP="00B755D0">
            <w:r w:rsidRPr="00013091">
              <w:rPr>
                <w:spacing w:val="-4"/>
                <w:lang w:val="en-US"/>
              </w:rPr>
              <w:t>301-3</w:t>
            </w:r>
            <w:r w:rsidRPr="00013091">
              <w:rPr>
                <w:spacing w:val="-4"/>
              </w:rPr>
              <w:t>3</w:t>
            </w:r>
            <w:r>
              <w:rPr>
                <w:spacing w:val="-4"/>
              </w:rPr>
              <w:t>5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EFECE" w14:textId="77777777" w:rsidR="00EF76F8" w:rsidRPr="00013091" w:rsidRDefault="00EF76F8" w:rsidP="00B755D0">
            <w:pPr>
              <w:jc w:val="center"/>
            </w:pPr>
            <w:r w:rsidRPr="00013091">
              <w:t>07.10.2026</w:t>
            </w:r>
          </w:p>
          <w:p w14:paraId="21720067" w14:textId="69FD1E6A" w:rsidR="00EF76F8" w:rsidRPr="00013091" w:rsidRDefault="00A643E6" w:rsidP="00B755D0">
            <w:pPr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99ACA" w14:textId="77777777" w:rsidR="00B366B9" w:rsidRPr="00B366B9" w:rsidRDefault="00B366B9" w:rsidP="00B366B9">
            <w:pPr>
              <w:jc w:val="center"/>
              <w:rPr>
                <w:lang w:val="en-US"/>
              </w:rPr>
            </w:pPr>
            <w:r w:rsidRPr="00B366B9">
              <w:rPr>
                <w:lang w:val="en-US"/>
              </w:rPr>
              <w:t xml:space="preserve">FSFEI HPE SUSMU of the Ministry of Health </w:t>
            </w:r>
          </w:p>
          <w:p w14:paraId="5CD091A4" w14:textId="020B3912" w:rsidR="00EF76F8" w:rsidRPr="000725D8" w:rsidRDefault="00B366B9" w:rsidP="00B366B9">
            <w:pPr>
              <w:jc w:val="center"/>
              <w:rPr>
                <w:spacing w:val="-4"/>
                <w:lang w:val="en-US"/>
              </w:rPr>
            </w:pPr>
            <w:r w:rsidRPr="00B366B9">
              <w:rPr>
                <w:lang w:val="en-US"/>
              </w:rPr>
              <w:t>Vorovskogo</w:t>
            </w:r>
            <w:r w:rsidRPr="000725D8">
              <w:rPr>
                <w:lang w:val="en-US"/>
              </w:rPr>
              <w:t xml:space="preserve"> </w:t>
            </w:r>
            <w:r w:rsidRPr="00B366B9">
              <w:rPr>
                <w:lang w:val="en-US"/>
              </w:rPr>
              <w:t>street</w:t>
            </w:r>
            <w:r w:rsidRPr="000725D8">
              <w:rPr>
                <w:lang w:val="en-US"/>
              </w:rPr>
              <w:t>, 64</w:t>
            </w:r>
            <w:r w:rsidRPr="00B366B9">
              <w:rPr>
                <w:lang w:val="en-US"/>
              </w:rPr>
              <w:t>B</w:t>
            </w:r>
            <w:r w:rsidRPr="000725D8">
              <w:rPr>
                <w:lang w:val="en-US"/>
              </w:rPr>
              <w:t>,</w:t>
            </w:r>
            <w:r w:rsidR="00EF76F8" w:rsidRPr="000725D8">
              <w:rPr>
                <w:spacing w:val="-4"/>
                <w:lang w:val="en-US"/>
              </w:rPr>
              <w:t xml:space="preserve"> </w:t>
            </w:r>
          </w:p>
          <w:p w14:paraId="48702E6C" w14:textId="4785636A" w:rsidR="00EF76F8" w:rsidRPr="00A643E6" w:rsidRDefault="00A643E6" w:rsidP="00B755D0">
            <w:pPr>
              <w:jc w:val="center"/>
              <w:rPr>
                <w:spacing w:val="-4"/>
                <w:lang w:val="en-US"/>
              </w:rPr>
            </w:pPr>
            <w:r>
              <w:rPr>
                <w:spacing w:val="-4"/>
                <w:lang w:val="en-US"/>
              </w:rPr>
              <w:t>The</w:t>
            </w:r>
            <w:r w:rsidRPr="00A643E6">
              <w:rPr>
                <w:spacing w:val="-4"/>
                <w:lang w:val="en-US"/>
              </w:rPr>
              <w:t xml:space="preserve"> </w:t>
            </w:r>
            <w:r w:rsidR="00BE7B05">
              <w:rPr>
                <w:spacing w:val="-4"/>
                <w:lang w:val="en-US"/>
              </w:rPr>
              <w:t>D</w:t>
            </w:r>
            <w:r>
              <w:rPr>
                <w:spacing w:val="-4"/>
                <w:lang w:val="en-US"/>
              </w:rPr>
              <w:t>epartment</w:t>
            </w:r>
            <w:r w:rsidRPr="00A643E6">
              <w:rPr>
                <w:spacing w:val="-4"/>
                <w:lang w:val="en-US"/>
              </w:rPr>
              <w:t xml:space="preserve"> </w:t>
            </w:r>
            <w:r>
              <w:rPr>
                <w:spacing w:val="-4"/>
                <w:lang w:val="en-US"/>
              </w:rPr>
              <w:t>of Mathematics, Medical Informatics, Computer Science and Statistics, P</w:t>
            </w:r>
            <w:r w:rsidRPr="00A643E6">
              <w:rPr>
                <w:spacing w:val="-4"/>
                <w:lang w:val="en-US"/>
              </w:rPr>
              <w:t>hysics</w:t>
            </w:r>
            <w:r>
              <w:rPr>
                <w:spacing w:val="-4"/>
                <w:lang w:val="en-US"/>
              </w:rPr>
              <w:t>,</w:t>
            </w:r>
          </w:p>
          <w:p w14:paraId="12B1CA04" w14:textId="52E07A4C" w:rsidR="00EF76F8" w:rsidRPr="00013091" w:rsidRDefault="00A643E6" w:rsidP="00B755D0">
            <w:pPr>
              <w:jc w:val="center"/>
            </w:pPr>
            <w:r>
              <w:rPr>
                <w:spacing w:val="-4"/>
                <w:lang w:val="en-US"/>
              </w:rPr>
              <w:t>room</w:t>
            </w:r>
            <w:r w:rsidR="00EF76F8" w:rsidRPr="00013091">
              <w:rPr>
                <w:spacing w:val="-4"/>
              </w:rPr>
              <w:t xml:space="preserve"> 602</w:t>
            </w:r>
          </w:p>
        </w:tc>
      </w:tr>
      <w:tr w:rsidR="00F90397" w:rsidRPr="00013091" w14:paraId="2926E2D3" w14:textId="77777777" w:rsidTr="00136FD3"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1B8C93" w14:textId="2EF38D2D" w:rsidR="00F90397" w:rsidRPr="00A643E6" w:rsidRDefault="00A643E6" w:rsidP="00F90397">
            <w:pPr>
              <w:jc w:val="center"/>
              <w:rPr>
                <w:sz w:val="16"/>
                <w:szCs w:val="16"/>
                <w:lang w:val="en-US"/>
              </w:rPr>
            </w:pPr>
            <w:r w:rsidRPr="00A643E6">
              <w:rPr>
                <w:lang w:val="en-US"/>
              </w:rPr>
              <w:t xml:space="preserve">Fundamentals of Artificial Intelligence </w:t>
            </w:r>
            <w:r w:rsidR="00F90397" w:rsidRPr="00A643E6">
              <w:rPr>
                <w:lang w:val="en-US"/>
              </w:rPr>
              <w:t>(</w:t>
            </w:r>
            <w:r w:rsidR="006F64B0">
              <w:rPr>
                <w:lang w:val="en-US"/>
              </w:rPr>
              <w:t>credit</w:t>
            </w:r>
            <w:r w:rsidR="00F90397" w:rsidRPr="00A643E6">
              <w:rPr>
                <w:lang w:val="en-US"/>
              </w:rPr>
              <w:t>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C615" w14:textId="749F1D2E" w:rsidR="00F90397" w:rsidRPr="00013091" w:rsidRDefault="00F90397" w:rsidP="00F90397">
            <w:pPr>
              <w:jc w:val="center"/>
            </w:pPr>
            <w:r w:rsidRPr="000820A5">
              <w:rPr>
                <w:spacing w:val="-4"/>
                <w:lang w:val="en-US"/>
              </w:rPr>
              <w:t>301-3</w:t>
            </w:r>
            <w:r w:rsidRPr="000820A5">
              <w:rPr>
                <w:spacing w:val="-4"/>
              </w:rPr>
              <w:t>35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F5F0" w14:textId="77777777" w:rsidR="00F90397" w:rsidRPr="00013091" w:rsidRDefault="00F90397" w:rsidP="00F90397">
            <w:pPr>
              <w:jc w:val="center"/>
            </w:pPr>
            <w:r w:rsidRPr="00013091">
              <w:t>24.09.2026</w:t>
            </w:r>
          </w:p>
          <w:p w14:paraId="0522B7A8" w14:textId="258E3E93" w:rsidR="00F90397" w:rsidRPr="00013091" w:rsidRDefault="00A643E6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C55BD" w14:textId="7C316CDE" w:rsidR="00F90397" w:rsidRPr="00013091" w:rsidRDefault="00F90397" w:rsidP="00F90397">
            <w:pPr>
              <w:jc w:val="center"/>
            </w:pPr>
            <w:r w:rsidRPr="008E6B61">
              <w:rPr>
                <w:spacing w:val="-4"/>
                <w:lang w:val="en-US"/>
              </w:rPr>
              <w:t>301-3</w:t>
            </w:r>
            <w:r w:rsidRPr="008E6B61">
              <w:rPr>
                <w:spacing w:val="-4"/>
              </w:rPr>
              <w:t>35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205DB" w14:textId="77777777" w:rsidR="00F90397" w:rsidRPr="00013091" w:rsidRDefault="00F90397" w:rsidP="00F90397">
            <w:pPr>
              <w:jc w:val="center"/>
            </w:pPr>
            <w:r w:rsidRPr="00013091">
              <w:t>08.10.2026</w:t>
            </w:r>
          </w:p>
          <w:p w14:paraId="0AC7865E" w14:textId="7B29E71F" w:rsidR="00F90397" w:rsidRPr="00013091" w:rsidRDefault="00A643E6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A012" w14:textId="77777777" w:rsidR="00B366B9" w:rsidRPr="00B366B9" w:rsidRDefault="00B366B9" w:rsidP="00B366B9">
            <w:pPr>
              <w:jc w:val="center"/>
              <w:rPr>
                <w:lang w:val="en-US"/>
              </w:rPr>
            </w:pPr>
            <w:r w:rsidRPr="00B366B9">
              <w:rPr>
                <w:lang w:val="en-US"/>
              </w:rPr>
              <w:t xml:space="preserve">FSFEI HPE SUSMU of the Ministry of Health </w:t>
            </w:r>
          </w:p>
          <w:p w14:paraId="6BFA048F" w14:textId="1D51B909" w:rsidR="00F90397" w:rsidRPr="000725D8" w:rsidRDefault="00B366B9" w:rsidP="00B366B9">
            <w:pPr>
              <w:jc w:val="center"/>
              <w:rPr>
                <w:spacing w:val="-4"/>
                <w:lang w:val="en-US"/>
              </w:rPr>
            </w:pPr>
            <w:r w:rsidRPr="00B366B9">
              <w:rPr>
                <w:lang w:val="en-US"/>
              </w:rPr>
              <w:t>Vorovskogo</w:t>
            </w:r>
            <w:r w:rsidRPr="000725D8">
              <w:rPr>
                <w:lang w:val="en-US"/>
              </w:rPr>
              <w:t xml:space="preserve"> </w:t>
            </w:r>
            <w:r w:rsidRPr="00B366B9">
              <w:rPr>
                <w:lang w:val="en-US"/>
              </w:rPr>
              <w:t>street</w:t>
            </w:r>
            <w:r w:rsidRPr="000725D8">
              <w:rPr>
                <w:lang w:val="en-US"/>
              </w:rPr>
              <w:t>, 64</w:t>
            </w:r>
            <w:r w:rsidRPr="00B366B9">
              <w:rPr>
                <w:lang w:val="en-US"/>
              </w:rPr>
              <w:t>B</w:t>
            </w:r>
            <w:r w:rsidRPr="000725D8">
              <w:rPr>
                <w:lang w:val="en-US"/>
              </w:rPr>
              <w:t>,</w:t>
            </w:r>
            <w:r w:rsidR="00F90397" w:rsidRPr="000725D8">
              <w:rPr>
                <w:spacing w:val="-4"/>
                <w:lang w:val="en-US"/>
              </w:rPr>
              <w:t xml:space="preserve"> </w:t>
            </w:r>
          </w:p>
          <w:p w14:paraId="0CA65A37" w14:textId="578CC149" w:rsidR="00A643E6" w:rsidRPr="00A643E6" w:rsidRDefault="00BE7B05" w:rsidP="00A643E6">
            <w:pPr>
              <w:jc w:val="center"/>
              <w:rPr>
                <w:spacing w:val="-4"/>
                <w:lang w:val="en-US"/>
              </w:rPr>
            </w:pPr>
            <w:r>
              <w:rPr>
                <w:spacing w:val="-4"/>
                <w:lang w:val="en-US"/>
              </w:rPr>
              <w:t>The D</w:t>
            </w:r>
            <w:r w:rsidR="00A643E6" w:rsidRPr="00A643E6">
              <w:rPr>
                <w:spacing w:val="-4"/>
                <w:lang w:val="en-US"/>
              </w:rPr>
              <w:t>epartment of Mathematics, Medical Informatics, Computer Science and Statistics, Physics,</w:t>
            </w:r>
          </w:p>
          <w:p w14:paraId="67D9C9FD" w14:textId="64DFA2DB" w:rsidR="00F90397" w:rsidRPr="00A643E6" w:rsidRDefault="00A643E6" w:rsidP="00A643E6">
            <w:pPr>
              <w:jc w:val="center"/>
              <w:rPr>
                <w:spacing w:val="-4"/>
                <w:lang w:val="en-US"/>
              </w:rPr>
            </w:pPr>
            <w:r w:rsidRPr="00A643E6">
              <w:rPr>
                <w:spacing w:val="-4"/>
                <w:lang w:val="en-US"/>
              </w:rPr>
              <w:t>room 602</w:t>
            </w:r>
          </w:p>
        </w:tc>
      </w:tr>
      <w:tr w:rsidR="00F90397" w:rsidRPr="00B22F42" w14:paraId="7C4A4FDE" w14:textId="77777777" w:rsidTr="00136FD3"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D8926A" w14:textId="7505D2A6" w:rsidR="00F90397" w:rsidRPr="00A643E6" w:rsidRDefault="00A643E6" w:rsidP="00F90397">
            <w:pPr>
              <w:jc w:val="center"/>
              <w:rPr>
                <w:lang w:val="en-US"/>
              </w:rPr>
            </w:pPr>
            <w:r w:rsidRPr="00A643E6">
              <w:rPr>
                <w:lang w:val="en-US"/>
              </w:rPr>
              <w:t>Current Issues in Drug Addiction and Its Prevention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DD93" w14:textId="12A98F8C" w:rsidR="00F90397" w:rsidRPr="00013091" w:rsidRDefault="00F90397" w:rsidP="00F90397">
            <w:pPr>
              <w:jc w:val="center"/>
            </w:pPr>
            <w:r w:rsidRPr="000820A5">
              <w:rPr>
                <w:spacing w:val="-4"/>
                <w:lang w:val="en-US"/>
              </w:rPr>
              <w:t>301-3</w:t>
            </w:r>
            <w:r w:rsidRPr="000820A5">
              <w:rPr>
                <w:spacing w:val="-4"/>
              </w:rPr>
              <w:t>35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2DE9" w14:textId="77777777" w:rsidR="00F90397" w:rsidRPr="00013091" w:rsidRDefault="00F90397" w:rsidP="00F90397">
            <w:pPr>
              <w:jc w:val="center"/>
            </w:pPr>
            <w:r w:rsidRPr="00013091">
              <w:t>25.09.2026</w:t>
            </w:r>
          </w:p>
          <w:p w14:paraId="4E6837DC" w14:textId="760D66D4" w:rsidR="00F90397" w:rsidRPr="00013091" w:rsidRDefault="00A643E6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3C233" w14:textId="6E1F2B9C" w:rsidR="00F90397" w:rsidRPr="00013091" w:rsidRDefault="00F90397" w:rsidP="00F90397">
            <w:pPr>
              <w:jc w:val="center"/>
            </w:pPr>
            <w:r w:rsidRPr="008E6B61">
              <w:rPr>
                <w:spacing w:val="-4"/>
                <w:lang w:val="en-US"/>
              </w:rPr>
              <w:t>301-3</w:t>
            </w:r>
            <w:r w:rsidRPr="008E6B61">
              <w:rPr>
                <w:spacing w:val="-4"/>
              </w:rPr>
              <w:t>35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DD8BF" w14:textId="77777777" w:rsidR="00F90397" w:rsidRPr="00013091" w:rsidRDefault="00F90397" w:rsidP="00F90397">
            <w:pPr>
              <w:jc w:val="center"/>
            </w:pPr>
            <w:r w:rsidRPr="00013091">
              <w:t>09.10.2026</w:t>
            </w:r>
          </w:p>
          <w:p w14:paraId="5B60F665" w14:textId="3319C3F3" w:rsidR="00F90397" w:rsidRPr="00013091" w:rsidRDefault="00A643E6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966D2" w14:textId="4A7DFD26" w:rsidR="00F90397" w:rsidRPr="004F1726" w:rsidRDefault="00BE7B05" w:rsidP="00BE7B05">
            <w:pPr>
              <w:jc w:val="center"/>
              <w:rPr>
                <w:lang w:val="en-US"/>
              </w:rPr>
            </w:pPr>
            <w:r w:rsidRPr="00BE7B05">
              <w:rPr>
                <w:lang w:val="en-US"/>
              </w:rPr>
              <w:t>GBUZ</w:t>
            </w:r>
            <w:r w:rsidRPr="000725D8">
              <w:rPr>
                <w:lang w:val="en-US"/>
              </w:rPr>
              <w:t xml:space="preserve"> "</w:t>
            </w:r>
            <w:r w:rsidRPr="00BE7B05">
              <w:rPr>
                <w:lang w:val="en-US"/>
              </w:rPr>
              <w:t>Regional</w:t>
            </w:r>
            <w:r w:rsidRPr="000725D8">
              <w:rPr>
                <w:lang w:val="en-US"/>
              </w:rPr>
              <w:t xml:space="preserve"> </w:t>
            </w:r>
            <w:r w:rsidRPr="00BE7B05">
              <w:rPr>
                <w:lang w:val="en-US"/>
              </w:rPr>
              <w:t>Clinical</w:t>
            </w:r>
            <w:r w:rsidRPr="000725D8">
              <w:rPr>
                <w:lang w:val="en-US"/>
              </w:rPr>
              <w:t xml:space="preserve"> </w:t>
            </w:r>
            <w:r w:rsidRPr="00BE7B05">
              <w:rPr>
                <w:lang w:val="en-US"/>
              </w:rPr>
              <w:t>Specialized</w:t>
            </w:r>
            <w:r w:rsidRPr="000725D8">
              <w:rPr>
                <w:lang w:val="en-US"/>
              </w:rPr>
              <w:t xml:space="preserve"> </w:t>
            </w:r>
            <w:r w:rsidRPr="00BE7B05">
              <w:rPr>
                <w:lang w:val="en-US"/>
              </w:rPr>
              <w:t>Ps</w:t>
            </w:r>
            <w:r>
              <w:rPr>
                <w:lang w:val="en-US"/>
              </w:rPr>
              <w:t>ychoneurological</w:t>
            </w:r>
            <w:r w:rsidRPr="000725D8">
              <w:rPr>
                <w:lang w:val="en-US"/>
              </w:rPr>
              <w:t xml:space="preserve"> </w:t>
            </w:r>
            <w:r>
              <w:rPr>
                <w:lang w:val="en-US"/>
              </w:rPr>
              <w:t>Hospital</w:t>
            </w:r>
            <w:r w:rsidRPr="000725D8">
              <w:rPr>
                <w:lang w:val="en-US"/>
              </w:rPr>
              <w:t xml:space="preserve"> </w:t>
            </w:r>
            <w:r>
              <w:rPr>
                <w:lang w:val="en-US"/>
              </w:rPr>
              <w:t>No</w:t>
            </w:r>
            <w:r w:rsidRPr="000725D8">
              <w:rPr>
                <w:lang w:val="en-US"/>
              </w:rPr>
              <w:t>. 1</w:t>
            </w:r>
            <w:r w:rsidR="00F25F6D" w:rsidRPr="00F25F6D">
              <w:rPr>
                <w:lang w:val="en-US"/>
              </w:rPr>
              <w:t>"</w:t>
            </w:r>
            <w:r w:rsidRPr="000725D8">
              <w:rPr>
                <w:lang w:val="en-US"/>
              </w:rPr>
              <w:t xml:space="preserve">,  </w:t>
            </w:r>
            <w:r w:rsidRPr="00BE7B05">
              <w:rPr>
                <w:lang w:val="en-US"/>
              </w:rPr>
              <w:t>Kuznetsov</w:t>
            </w:r>
            <w:r>
              <w:rPr>
                <w:lang w:val="en-US"/>
              </w:rPr>
              <w:t>a</w:t>
            </w:r>
            <w:r w:rsidR="004F1726">
              <w:rPr>
                <w:lang w:val="en-US"/>
              </w:rPr>
              <w:t xml:space="preserve"> street</w:t>
            </w:r>
            <w:r w:rsidRPr="004F1726">
              <w:rPr>
                <w:lang w:val="en-US"/>
              </w:rPr>
              <w:t>, 2</w:t>
            </w:r>
            <w:r>
              <w:rPr>
                <w:lang w:val="en-US"/>
              </w:rPr>
              <w:t>a,</w:t>
            </w:r>
            <w:r w:rsidR="00A643E6">
              <w:rPr>
                <w:lang w:val="en-US"/>
              </w:rPr>
              <w:t>The</w:t>
            </w:r>
            <w:r w:rsidR="00A643E6" w:rsidRPr="004F1726">
              <w:rPr>
                <w:lang w:val="en-US"/>
              </w:rPr>
              <w:t xml:space="preserve"> </w:t>
            </w:r>
            <w:r w:rsidR="00A643E6">
              <w:rPr>
                <w:lang w:val="en-US"/>
              </w:rPr>
              <w:t>Department</w:t>
            </w:r>
            <w:r w:rsidR="00A643E6" w:rsidRPr="004F1726">
              <w:rPr>
                <w:lang w:val="en-US"/>
              </w:rPr>
              <w:t xml:space="preserve"> </w:t>
            </w:r>
            <w:r w:rsidR="00A643E6">
              <w:rPr>
                <w:lang w:val="en-US"/>
              </w:rPr>
              <w:t>of</w:t>
            </w:r>
            <w:r w:rsidR="00A643E6" w:rsidRPr="004F1726">
              <w:rPr>
                <w:lang w:val="en-US"/>
              </w:rPr>
              <w:t xml:space="preserve"> </w:t>
            </w:r>
            <w:r w:rsidR="00A643E6">
              <w:rPr>
                <w:lang w:val="en-US"/>
              </w:rPr>
              <w:t>Psychiatry</w:t>
            </w:r>
          </w:p>
        </w:tc>
      </w:tr>
      <w:tr w:rsidR="00F90397" w:rsidRPr="00013091" w14:paraId="3CC02349" w14:textId="77777777" w:rsidTr="00136FD3"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E6DFB9" w14:textId="6647C8DE" w:rsidR="00F90397" w:rsidRPr="00013091" w:rsidRDefault="00BE7B05" w:rsidP="00F90397">
            <w:pPr>
              <w:jc w:val="center"/>
            </w:pPr>
            <w:r w:rsidRPr="00BE7B05">
              <w:t>English for Professional Communication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1A196" w14:textId="7DB5C836" w:rsidR="00F90397" w:rsidRPr="00013091" w:rsidRDefault="00F90397" w:rsidP="00F90397">
            <w:pPr>
              <w:jc w:val="center"/>
            </w:pPr>
            <w:r w:rsidRPr="000820A5">
              <w:rPr>
                <w:spacing w:val="-4"/>
                <w:lang w:val="en-US"/>
              </w:rPr>
              <w:t>301-3</w:t>
            </w:r>
            <w:r w:rsidRPr="000820A5">
              <w:rPr>
                <w:spacing w:val="-4"/>
              </w:rPr>
              <w:t>35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0C81D" w14:textId="77777777" w:rsidR="00F90397" w:rsidRPr="00013091" w:rsidRDefault="00F90397" w:rsidP="00F90397">
            <w:pPr>
              <w:jc w:val="center"/>
            </w:pPr>
            <w:r w:rsidRPr="00013091">
              <w:t>25.09.2026</w:t>
            </w:r>
          </w:p>
          <w:p w14:paraId="0249EB76" w14:textId="1D3700C6" w:rsidR="00F90397" w:rsidRPr="00013091" w:rsidRDefault="00BE7B05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AC90F" w14:textId="6A9274EB" w:rsidR="00F90397" w:rsidRPr="00013091" w:rsidRDefault="00F90397" w:rsidP="00F90397">
            <w:pPr>
              <w:jc w:val="center"/>
            </w:pPr>
            <w:r w:rsidRPr="008E6B61">
              <w:rPr>
                <w:spacing w:val="-4"/>
                <w:lang w:val="en-US"/>
              </w:rPr>
              <w:t>301-3</w:t>
            </w:r>
            <w:r w:rsidRPr="008E6B61">
              <w:rPr>
                <w:spacing w:val="-4"/>
              </w:rPr>
              <w:t>35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03153" w14:textId="77777777" w:rsidR="00F90397" w:rsidRPr="00013091" w:rsidRDefault="00F90397" w:rsidP="00F90397">
            <w:pPr>
              <w:jc w:val="center"/>
            </w:pPr>
            <w:r w:rsidRPr="00013091">
              <w:t>09.10.2026</w:t>
            </w:r>
          </w:p>
          <w:p w14:paraId="015104B7" w14:textId="01182406" w:rsidR="00F90397" w:rsidRPr="00013091" w:rsidRDefault="00BE7B05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3250" w14:textId="77777777" w:rsidR="00B366B9" w:rsidRPr="00B366B9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B366B9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3688E10F" w14:textId="77777777" w:rsidR="00B366B9" w:rsidRPr="000725D8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0725D8">
              <w:rPr>
                <w:rFonts w:eastAsia="Calibri"/>
                <w:lang w:val="en-US"/>
              </w:rPr>
              <w:t>Vorovskogo street, 66,</w:t>
            </w:r>
          </w:p>
          <w:p w14:paraId="32F43C24" w14:textId="10FD94A2" w:rsidR="00F90397" w:rsidRPr="00BE7B05" w:rsidRDefault="00BE7B05" w:rsidP="00F90397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BE7B05">
              <w:rPr>
                <w:rFonts w:eastAsia="Calibri"/>
                <w:spacing w:val="-4"/>
                <w:lang w:val="en-US"/>
              </w:rPr>
              <w:t>The Department of Foreign Lang</w:t>
            </w:r>
            <w:r>
              <w:rPr>
                <w:rFonts w:eastAsia="Calibri"/>
                <w:spacing w:val="-4"/>
                <w:lang w:val="en-US"/>
              </w:rPr>
              <w:t>uages with the course of Latin</w:t>
            </w:r>
            <w:r w:rsidR="00F90397" w:rsidRPr="00BE7B05">
              <w:rPr>
                <w:rFonts w:eastAsia="Calibri"/>
                <w:spacing w:val="-4"/>
                <w:lang w:val="en-US"/>
              </w:rPr>
              <w:t>,</w:t>
            </w:r>
          </w:p>
          <w:p w14:paraId="5EB40F69" w14:textId="408A7A4E" w:rsidR="00F90397" w:rsidRPr="00013091" w:rsidRDefault="00BE7B05" w:rsidP="00F90397">
            <w:pPr>
              <w:jc w:val="center"/>
            </w:pPr>
            <w:r>
              <w:rPr>
                <w:rFonts w:eastAsia="Calibri"/>
                <w:spacing w:val="-4"/>
                <w:lang w:val="en-US"/>
              </w:rPr>
              <w:t>room</w:t>
            </w:r>
            <w:r w:rsidR="00F90397" w:rsidRPr="00013091">
              <w:rPr>
                <w:rFonts w:eastAsia="Calibri"/>
                <w:spacing w:val="-4"/>
              </w:rPr>
              <w:t xml:space="preserve"> 402</w:t>
            </w:r>
          </w:p>
        </w:tc>
      </w:tr>
      <w:tr w:rsidR="00F90397" w:rsidRPr="00B22F42" w14:paraId="02595223" w14:textId="77777777" w:rsidTr="00136FD3"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66FD4" w14:textId="5D512BCC" w:rsidR="00F90397" w:rsidRPr="00BE7B05" w:rsidRDefault="00BE7B05" w:rsidP="00F90397">
            <w:pPr>
              <w:jc w:val="center"/>
              <w:rPr>
                <w:lang w:val="en-US"/>
              </w:rPr>
            </w:pPr>
            <w:r w:rsidRPr="00BE7B05">
              <w:rPr>
                <w:lang w:val="en-US"/>
              </w:rPr>
              <w:t>Bioterrorism and Fundamentals of Biosafety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CD65C" w14:textId="333D117D" w:rsidR="00F90397" w:rsidRPr="00013091" w:rsidRDefault="00F90397" w:rsidP="00F90397">
            <w:pPr>
              <w:jc w:val="center"/>
            </w:pPr>
            <w:r w:rsidRPr="000820A5">
              <w:rPr>
                <w:spacing w:val="-4"/>
                <w:lang w:val="en-US"/>
              </w:rPr>
              <w:t>301-3</w:t>
            </w:r>
            <w:r w:rsidRPr="000820A5">
              <w:rPr>
                <w:spacing w:val="-4"/>
              </w:rPr>
              <w:t>35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3FB1" w14:textId="77777777" w:rsidR="00F90397" w:rsidRPr="00013091" w:rsidRDefault="00F90397" w:rsidP="00F90397">
            <w:pPr>
              <w:jc w:val="center"/>
            </w:pPr>
            <w:r w:rsidRPr="00013091">
              <w:t>25.09.2026</w:t>
            </w:r>
          </w:p>
          <w:p w14:paraId="50C052F3" w14:textId="1D40425F" w:rsidR="00F90397" w:rsidRPr="00013091" w:rsidRDefault="00BE7B05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B1275" w14:textId="78A933A7" w:rsidR="00F90397" w:rsidRPr="00013091" w:rsidRDefault="00F90397" w:rsidP="00F90397">
            <w:pPr>
              <w:jc w:val="center"/>
            </w:pPr>
            <w:r w:rsidRPr="008E6B61">
              <w:rPr>
                <w:spacing w:val="-4"/>
                <w:lang w:val="en-US"/>
              </w:rPr>
              <w:t>301-3</w:t>
            </w:r>
            <w:r w:rsidRPr="008E6B61">
              <w:rPr>
                <w:spacing w:val="-4"/>
              </w:rPr>
              <w:t>35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01F11" w14:textId="77777777" w:rsidR="00F90397" w:rsidRPr="00013091" w:rsidRDefault="00F90397" w:rsidP="00F90397">
            <w:pPr>
              <w:jc w:val="center"/>
            </w:pPr>
            <w:r w:rsidRPr="00013091">
              <w:t>09.10.2026</w:t>
            </w:r>
          </w:p>
          <w:p w14:paraId="5CF4C616" w14:textId="748C8073" w:rsidR="00F90397" w:rsidRPr="00013091" w:rsidRDefault="00BE7B05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01DF3" w14:textId="463CBECA" w:rsidR="00F90397" w:rsidRPr="000725D8" w:rsidRDefault="001C7D52" w:rsidP="00F9039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Gorkogo street, 28, </w:t>
            </w:r>
          </w:p>
          <w:p w14:paraId="4369B298" w14:textId="706CF133" w:rsidR="00F90397" w:rsidRPr="001C7D52" w:rsidRDefault="001C7D52" w:rsidP="00F90397">
            <w:pPr>
              <w:jc w:val="center"/>
              <w:rPr>
                <w:lang w:val="en-US"/>
              </w:rPr>
            </w:pPr>
            <w:r w:rsidRPr="001C7D52">
              <w:rPr>
                <w:lang w:val="en-US"/>
              </w:rPr>
              <w:t>Municipal autonomous healthcare institution</w:t>
            </w:r>
            <w:r>
              <w:rPr>
                <w:lang w:val="en-US"/>
              </w:rPr>
              <w:t xml:space="preserve"> (GAUZ)</w:t>
            </w:r>
            <w:r w:rsidRPr="001C7D52">
              <w:rPr>
                <w:lang w:val="en-US"/>
              </w:rPr>
              <w:t xml:space="preserve"> of the Badge of Honor Order</w:t>
            </w:r>
            <w:r>
              <w:rPr>
                <w:lang w:val="en-US"/>
              </w:rPr>
              <w:t xml:space="preserve"> (OZP)</w:t>
            </w:r>
            <w:r w:rsidRPr="001C7D52">
              <w:rPr>
                <w:lang w:val="en-US"/>
              </w:rPr>
              <w:t xml:space="preserve"> </w:t>
            </w:r>
            <w:r w:rsidRPr="001C7D52">
              <w:rPr>
                <w:lang w:val="en-US"/>
              </w:rPr>
              <w:lastRenderedPageBreak/>
              <w:t>“</w:t>
            </w:r>
            <w:r w:rsidRPr="001C7D52">
              <w:t>С</w:t>
            </w:r>
            <w:r w:rsidRPr="001C7D52">
              <w:rPr>
                <w:lang w:val="en-US"/>
              </w:rPr>
              <w:t xml:space="preserve">ity </w:t>
            </w:r>
            <w:r w:rsidRPr="001C7D52">
              <w:t>С</w:t>
            </w:r>
            <w:r w:rsidRPr="001C7D52">
              <w:rPr>
                <w:lang w:val="en-US"/>
              </w:rPr>
              <w:t>linical Hospital</w:t>
            </w:r>
            <w:r>
              <w:rPr>
                <w:lang w:val="en-US"/>
              </w:rPr>
              <w:t xml:space="preserve"> (GKB)</w:t>
            </w:r>
            <w:r w:rsidRPr="001C7D52">
              <w:rPr>
                <w:lang w:val="en-US"/>
              </w:rPr>
              <w:t xml:space="preserve"> No. 8</w:t>
            </w:r>
            <w:r w:rsidR="00F90397" w:rsidRPr="001C7D52">
              <w:rPr>
                <w:lang w:val="en-US"/>
              </w:rPr>
              <w:t>,</w:t>
            </w:r>
          </w:p>
          <w:p w14:paraId="48F5375A" w14:textId="57E7327A" w:rsidR="00F90397" w:rsidRPr="00BE7B05" w:rsidRDefault="001C7D52" w:rsidP="001C7D52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Infectious D</w:t>
            </w:r>
            <w:r w:rsidRPr="001C7D52">
              <w:rPr>
                <w:sz w:val="22"/>
                <w:szCs w:val="22"/>
                <w:lang w:val="en-US"/>
              </w:rPr>
              <w:t>isease ward</w:t>
            </w:r>
            <w:r w:rsidR="00F90397" w:rsidRPr="00BE7B0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building No.</w:t>
            </w:r>
            <w:r w:rsidR="00F90397" w:rsidRPr="00BE7B05">
              <w:rPr>
                <w:lang w:val="en-US"/>
              </w:rPr>
              <w:t xml:space="preserve"> 5, 3</w:t>
            </w:r>
            <w:r>
              <w:rPr>
                <w:lang w:val="en-US"/>
              </w:rPr>
              <w:t>rd</w:t>
            </w:r>
            <w:r w:rsidR="00F90397" w:rsidRPr="00BE7B05">
              <w:rPr>
                <w:lang w:val="en-US"/>
              </w:rPr>
              <w:t xml:space="preserve"> </w:t>
            </w:r>
            <w:r>
              <w:rPr>
                <w:lang w:val="en-US"/>
              </w:rPr>
              <w:t>floor</w:t>
            </w:r>
            <w:r w:rsidR="00F90397" w:rsidRPr="00BE7B05">
              <w:rPr>
                <w:lang w:val="en-US"/>
              </w:rPr>
              <w:t xml:space="preserve">, </w:t>
            </w:r>
            <w:r w:rsidR="00BE7B05">
              <w:rPr>
                <w:lang w:val="en-US"/>
              </w:rPr>
              <w:t>The</w:t>
            </w:r>
            <w:r w:rsidR="00BE7B05" w:rsidRPr="00BE7B05">
              <w:rPr>
                <w:lang w:val="en-US"/>
              </w:rPr>
              <w:t xml:space="preserve"> </w:t>
            </w:r>
            <w:r w:rsidR="00BE7B05">
              <w:rPr>
                <w:lang w:val="en-US"/>
              </w:rPr>
              <w:t>Department</w:t>
            </w:r>
            <w:r w:rsidR="00BE7B05" w:rsidRPr="00BE7B05">
              <w:rPr>
                <w:lang w:val="en-US"/>
              </w:rPr>
              <w:t xml:space="preserve"> </w:t>
            </w:r>
            <w:r w:rsidR="00BE7B05">
              <w:rPr>
                <w:lang w:val="en-US"/>
              </w:rPr>
              <w:t>of</w:t>
            </w:r>
            <w:r w:rsidR="00BE7B05" w:rsidRPr="00BE7B05">
              <w:rPr>
                <w:lang w:val="en-US"/>
              </w:rPr>
              <w:t xml:space="preserve"> </w:t>
            </w:r>
            <w:r w:rsidR="00BE7B05">
              <w:rPr>
                <w:lang w:val="en-US"/>
              </w:rPr>
              <w:t>Infectious</w:t>
            </w:r>
            <w:r w:rsidR="00BE7B05" w:rsidRPr="00BE7B05">
              <w:rPr>
                <w:lang w:val="en-US"/>
              </w:rPr>
              <w:t xml:space="preserve"> </w:t>
            </w:r>
            <w:r w:rsidR="00BE7B05">
              <w:rPr>
                <w:lang w:val="en-US"/>
              </w:rPr>
              <w:t>Diseases</w:t>
            </w:r>
            <w:r w:rsidR="00F90397" w:rsidRPr="00BE7B05">
              <w:rPr>
                <w:sz w:val="22"/>
                <w:szCs w:val="22"/>
                <w:lang w:val="en-US"/>
              </w:rPr>
              <w:t xml:space="preserve">, </w:t>
            </w:r>
            <w:r w:rsidR="00BE7B05">
              <w:rPr>
                <w:sz w:val="22"/>
                <w:szCs w:val="22"/>
                <w:lang w:val="en-US"/>
              </w:rPr>
              <w:t>room</w:t>
            </w:r>
            <w:r w:rsidR="00F90397" w:rsidRPr="00BE7B05">
              <w:rPr>
                <w:lang w:val="en-US"/>
              </w:rPr>
              <w:t xml:space="preserve"> 3</w:t>
            </w:r>
          </w:p>
        </w:tc>
      </w:tr>
      <w:tr w:rsidR="00F90397" w:rsidRPr="00013091" w14:paraId="62759E17" w14:textId="77777777" w:rsidTr="00136FD3"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0C568" w14:textId="690B200D" w:rsidR="00F90397" w:rsidRPr="001C7D52" w:rsidRDefault="001C7D52" w:rsidP="00F90397">
            <w:pPr>
              <w:jc w:val="center"/>
              <w:rPr>
                <w:lang w:val="en-US"/>
              </w:rPr>
            </w:pPr>
            <w:r w:rsidRPr="001C7D52">
              <w:rPr>
                <w:lang w:val="en-US"/>
              </w:rPr>
              <w:lastRenderedPageBreak/>
              <w:t>Hygienic and Epidemiological Aspects of Preventing Healthcare-Associated Infections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20592" w14:textId="3A1F37B6" w:rsidR="00F90397" w:rsidRPr="00013091" w:rsidRDefault="00F90397" w:rsidP="00F90397">
            <w:pPr>
              <w:jc w:val="center"/>
            </w:pPr>
            <w:r w:rsidRPr="00F766A7">
              <w:rPr>
                <w:spacing w:val="-4"/>
                <w:lang w:val="en-US"/>
              </w:rPr>
              <w:t>301-3</w:t>
            </w:r>
            <w:r w:rsidRPr="00F766A7">
              <w:rPr>
                <w:spacing w:val="-4"/>
              </w:rPr>
              <w:t>35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C73E6" w14:textId="77777777" w:rsidR="00F90397" w:rsidRPr="00013091" w:rsidRDefault="00F90397" w:rsidP="00F90397">
            <w:pPr>
              <w:jc w:val="center"/>
            </w:pPr>
            <w:r w:rsidRPr="00013091">
              <w:t>25.09.2026</w:t>
            </w:r>
          </w:p>
          <w:p w14:paraId="012731CC" w14:textId="1B808205" w:rsidR="00F90397" w:rsidRPr="00013091" w:rsidRDefault="001C7D52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E2085" w14:textId="0CEFF71A" w:rsidR="00F90397" w:rsidRPr="00013091" w:rsidRDefault="00F90397" w:rsidP="00F90397">
            <w:pPr>
              <w:jc w:val="center"/>
            </w:pPr>
            <w:r w:rsidRPr="00EC13FD">
              <w:rPr>
                <w:spacing w:val="-4"/>
                <w:lang w:val="en-US"/>
              </w:rPr>
              <w:t>301-3</w:t>
            </w:r>
            <w:r w:rsidRPr="00EC13FD">
              <w:rPr>
                <w:spacing w:val="-4"/>
              </w:rPr>
              <w:t>35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227E1C" w14:textId="77777777" w:rsidR="00F90397" w:rsidRPr="00013091" w:rsidRDefault="00F90397" w:rsidP="00F90397">
            <w:pPr>
              <w:jc w:val="center"/>
            </w:pPr>
            <w:r w:rsidRPr="00013091">
              <w:t>09.10.2026</w:t>
            </w:r>
          </w:p>
          <w:p w14:paraId="1C4CDDC7" w14:textId="374037FA" w:rsidR="00F90397" w:rsidRPr="00013091" w:rsidRDefault="001C7D52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C9D1" w14:textId="77777777" w:rsidR="001C7D52" w:rsidRPr="001C7D52" w:rsidRDefault="001C7D52" w:rsidP="001C7D52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1C7D52">
              <w:rPr>
                <w:rFonts w:eastAsia="Calibri"/>
                <w:sz w:val="22"/>
                <w:szCs w:val="22"/>
                <w:lang w:val="en-US"/>
              </w:rPr>
              <w:t xml:space="preserve">FSFEI HPE SUSMU of the Ministry of Health </w:t>
            </w:r>
          </w:p>
          <w:p w14:paraId="2A05DD7F" w14:textId="3076DFFF" w:rsidR="00F90397" w:rsidRPr="001C7D52" w:rsidRDefault="001C7D52" w:rsidP="001C7D52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1C7D52">
              <w:rPr>
                <w:rFonts w:eastAsia="Calibri"/>
                <w:sz w:val="22"/>
                <w:szCs w:val="22"/>
                <w:lang w:val="en-US"/>
              </w:rPr>
              <w:t>Vorovskogo street, 64</w:t>
            </w:r>
            <w:r>
              <w:rPr>
                <w:rFonts w:eastAsia="Calibri"/>
                <w:sz w:val="22"/>
                <w:szCs w:val="22"/>
                <w:lang w:val="en-US"/>
              </w:rPr>
              <w:t>,</w:t>
            </w:r>
            <w:r w:rsidR="00F90397" w:rsidRPr="001C7D52">
              <w:rPr>
                <w:rFonts w:eastAsia="Calibri"/>
                <w:sz w:val="22"/>
                <w:szCs w:val="22"/>
                <w:lang w:val="en-US"/>
              </w:rPr>
              <w:br/>
            </w:r>
            <w:r>
              <w:rPr>
                <w:rFonts w:eastAsia="Calibri"/>
                <w:sz w:val="22"/>
                <w:szCs w:val="22"/>
                <w:lang w:val="en-US"/>
              </w:rPr>
              <w:t>building</w:t>
            </w:r>
            <w:r w:rsidRPr="001C7D5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val="en-US"/>
              </w:rPr>
              <w:t>No.</w:t>
            </w:r>
            <w:r w:rsidR="00F90397" w:rsidRPr="001C7D52">
              <w:rPr>
                <w:rFonts w:eastAsia="Calibri"/>
                <w:sz w:val="22"/>
                <w:szCs w:val="22"/>
                <w:lang w:val="en-US"/>
              </w:rPr>
              <w:t xml:space="preserve"> 2, </w:t>
            </w:r>
            <w:r>
              <w:rPr>
                <w:rFonts w:eastAsia="Calibri"/>
                <w:sz w:val="22"/>
                <w:szCs w:val="22"/>
                <w:lang w:val="en-US"/>
              </w:rPr>
              <w:t>The Department of General Hygiene</w:t>
            </w:r>
            <w:r w:rsidR="00F90397" w:rsidRPr="001C7D52">
              <w:rPr>
                <w:rFonts w:eastAsia="Calibri"/>
                <w:sz w:val="22"/>
                <w:szCs w:val="22"/>
                <w:lang w:val="en-US"/>
              </w:rPr>
              <w:t>,</w:t>
            </w:r>
          </w:p>
          <w:p w14:paraId="3E0F0D14" w14:textId="16BAB7FF" w:rsidR="00F90397" w:rsidRPr="00013091" w:rsidRDefault="001C7D52" w:rsidP="00F90397">
            <w:pPr>
              <w:jc w:val="center"/>
            </w:pPr>
            <w:r>
              <w:rPr>
                <w:rFonts w:eastAsia="Calibri"/>
                <w:sz w:val="22"/>
                <w:szCs w:val="22"/>
                <w:lang w:val="en-US"/>
              </w:rPr>
              <w:t>room</w:t>
            </w:r>
            <w:r w:rsidR="00F90397" w:rsidRPr="00013091">
              <w:rPr>
                <w:rFonts w:eastAsia="Calibri"/>
                <w:sz w:val="22"/>
                <w:szCs w:val="22"/>
              </w:rPr>
              <w:t xml:space="preserve"> 708</w:t>
            </w:r>
          </w:p>
        </w:tc>
      </w:tr>
      <w:tr w:rsidR="00F90397" w:rsidRPr="00013091" w14:paraId="302F67CB" w14:textId="77777777" w:rsidTr="00136FD3"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ED2CA" w14:textId="055D0D06" w:rsidR="00F90397" w:rsidRPr="00013091" w:rsidRDefault="001C7D52" w:rsidP="00F90397">
            <w:pPr>
              <w:jc w:val="center"/>
            </w:pPr>
            <w:r w:rsidRPr="001C7D52">
              <w:t>Fundamentals of Surgical Technique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194" w14:textId="23680718" w:rsidR="00F90397" w:rsidRPr="00013091" w:rsidRDefault="00F90397" w:rsidP="00F90397">
            <w:pPr>
              <w:jc w:val="center"/>
            </w:pPr>
            <w:r w:rsidRPr="00F766A7">
              <w:rPr>
                <w:spacing w:val="-4"/>
                <w:lang w:val="en-US"/>
              </w:rPr>
              <w:t>301-3</w:t>
            </w:r>
            <w:r w:rsidRPr="00F766A7">
              <w:rPr>
                <w:spacing w:val="-4"/>
              </w:rPr>
              <w:t>35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4E92" w14:textId="77777777" w:rsidR="00F90397" w:rsidRPr="00013091" w:rsidRDefault="00F90397" w:rsidP="00F90397">
            <w:pPr>
              <w:jc w:val="center"/>
            </w:pPr>
            <w:r w:rsidRPr="00013091">
              <w:t>25.09.2026</w:t>
            </w:r>
          </w:p>
          <w:p w14:paraId="4D800EC8" w14:textId="1BBC6A7D" w:rsidR="00F90397" w:rsidRPr="00013091" w:rsidRDefault="001C7D52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3DD08" w14:textId="01ADD4DC" w:rsidR="00F90397" w:rsidRPr="00013091" w:rsidRDefault="00F90397" w:rsidP="00F90397">
            <w:pPr>
              <w:jc w:val="center"/>
            </w:pPr>
            <w:r w:rsidRPr="00EC13FD">
              <w:rPr>
                <w:spacing w:val="-4"/>
                <w:lang w:val="en-US"/>
              </w:rPr>
              <w:t>301-3</w:t>
            </w:r>
            <w:r w:rsidRPr="00EC13FD">
              <w:rPr>
                <w:spacing w:val="-4"/>
              </w:rPr>
              <w:t>35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035599" w14:textId="77777777" w:rsidR="00F90397" w:rsidRPr="00013091" w:rsidRDefault="00F90397" w:rsidP="00F90397">
            <w:pPr>
              <w:jc w:val="center"/>
            </w:pPr>
            <w:r w:rsidRPr="00013091">
              <w:t>09.10.2026</w:t>
            </w:r>
          </w:p>
          <w:p w14:paraId="7FF79250" w14:textId="6ECDD39F" w:rsidR="00F90397" w:rsidRPr="00013091" w:rsidRDefault="001C7D52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2597" w14:textId="77777777" w:rsidR="00F90397" w:rsidRPr="004F1726" w:rsidRDefault="00F90397" w:rsidP="00F25F6D">
            <w:pPr>
              <w:rPr>
                <w:rFonts w:eastAsia="Calibri"/>
                <w:sz w:val="22"/>
                <w:szCs w:val="22"/>
                <w:lang w:val="en-US"/>
              </w:rPr>
            </w:pPr>
          </w:p>
          <w:p w14:paraId="580F8000" w14:textId="206B7DA1" w:rsidR="00F90397" w:rsidRPr="000725D8" w:rsidRDefault="001C7D52" w:rsidP="001C7D52">
            <w:pPr>
              <w:jc w:val="center"/>
              <w:rPr>
                <w:rFonts w:eastAsia="Calibri"/>
                <w:spacing w:val="-4"/>
                <w:sz w:val="22"/>
                <w:szCs w:val="22"/>
                <w:lang w:val="en-US"/>
              </w:rPr>
            </w:pPr>
            <w:r w:rsidRPr="001C7D52">
              <w:rPr>
                <w:rFonts w:eastAsia="Calibri"/>
                <w:sz w:val="22"/>
                <w:szCs w:val="22"/>
                <w:lang w:val="en-US"/>
              </w:rPr>
              <w:t xml:space="preserve">FSFEI HPE SUSMU of the Ministry of Health </w:t>
            </w:r>
          </w:p>
          <w:p w14:paraId="65AE59C3" w14:textId="5ECDF30B" w:rsidR="00F90397" w:rsidRPr="0086164D" w:rsidRDefault="0086164D" w:rsidP="00F90397">
            <w:pPr>
              <w:jc w:val="center"/>
              <w:rPr>
                <w:rFonts w:eastAsia="Calibri"/>
                <w:spacing w:val="-4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Varnenskaya</w:t>
            </w:r>
            <w:r w:rsidRPr="0086164D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street</w:t>
            </w:r>
            <w:r w:rsidRPr="0086164D"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10,</w:t>
            </w:r>
            <w:r w:rsidRPr="0086164D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The</w:t>
            </w:r>
            <w:r w:rsidRPr="0086164D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Department</w:t>
            </w:r>
            <w:r w:rsidRPr="0086164D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of</w:t>
            </w:r>
            <w:r w:rsidRPr="0086164D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Anatomy and Operational Surgery,</w:t>
            </w:r>
            <w:r w:rsidR="00F90397" w:rsidRPr="0086164D">
              <w:rPr>
                <w:rFonts w:eastAsia="Calibri"/>
                <w:spacing w:val="-4"/>
                <w:sz w:val="22"/>
                <w:szCs w:val="22"/>
                <w:lang w:val="en-US"/>
              </w:rPr>
              <w:t xml:space="preserve"> </w:t>
            </w:r>
          </w:p>
          <w:p w14:paraId="6CB67EE7" w14:textId="320F9C2B" w:rsidR="00F90397" w:rsidRPr="00013091" w:rsidRDefault="0086164D" w:rsidP="00F90397">
            <w:pPr>
              <w:jc w:val="center"/>
            </w:pPr>
            <w:r>
              <w:rPr>
                <w:rFonts w:eastAsia="Calibri"/>
                <w:spacing w:val="-4"/>
                <w:sz w:val="22"/>
                <w:szCs w:val="22"/>
                <w:lang w:val="en-US"/>
              </w:rPr>
              <w:t>room</w:t>
            </w:r>
            <w:r w:rsidR="00F90397" w:rsidRPr="00013091">
              <w:rPr>
                <w:rFonts w:eastAsia="Calibri"/>
                <w:spacing w:val="-4"/>
                <w:sz w:val="22"/>
                <w:szCs w:val="22"/>
              </w:rPr>
              <w:t xml:space="preserve"> 412</w:t>
            </w:r>
          </w:p>
        </w:tc>
      </w:tr>
      <w:tr w:rsidR="00F90397" w:rsidRPr="00B22F42" w14:paraId="327D60A4" w14:textId="77777777" w:rsidTr="00136FD3"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DA499" w14:textId="0C1C79D4" w:rsidR="00F90397" w:rsidRPr="0086164D" w:rsidRDefault="0086164D" w:rsidP="00F90397">
            <w:pPr>
              <w:jc w:val="center"/>
              <w:rPr>
                <w:lang w:val="en-US"/>
              </w:rPr>
            </w:pPr>
            <w:r w:rsidRPr="0086164D">
              <w:rPr>
                <w:lang w:val="en-US"/>
              </w:rPr>
              <w:t>Psychology of a Healthy Lifestyle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050DC" w14:textId="2FDB16EC" w:rsidR="00F90397" w:rsidRPr="00013091" w:rsidRDefault="00F90397" w:rsidP="00F90397">
            <w:pPr>
              <w:jc w:val="center"/>
            </w:pPr>
            <w:r w:rsidRPr="00F766A7">
              <w:rPr>
                <w:spacing w:val="-4"/>
                <w:lang w:val="en-US"/>
              </w:rPr>
              <w:t>301-3</w:t>
            </w:r>
            <w:r w:rsidRPr="00F766A7">
              <w:rPr>
                <w:spacing w:val="-4"/>
              </w:rPr>
              <w:t>35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C224" w14:textId="77777777" w:rsidR="00F90397" w:rsidRPr="00013091" w:rsidRDefault="00F90397" w:rsidP="00F90397">
            <w:pPr>
              <w:jc w:val="center"/>
            </w:pPr>
            <w:r w:rsidRPr="00013091">
              <w:t>25.09.2026</w:t>
            </w:r>
          </w:p>
          <w:p w14:paraId="4876BE16" w14:textId="14A7898E" w:rsidR="00F90397" w:rsidRPr="00013091" w:rsidRDefault="0086164D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7381F" w14:textId="135FC164" w:rsidR="00F90397" w:rsidRPr="00013091" w:rsidRDefault="00F90397" w:rsidP="00F90397">
            <w:pPr>
              <w:jc w:val="center"/>
            </w:pPr>
            <w:r w:rsidRPr="00EC13FD">
              <w:rPr>
                <w:spacing w:val="-4"/>
                <w:lang w:val="en-US"/>
              </w:rPr>
              <w:t>301-3</w:t>
            </w:r>
            <w:r w:rsidRPr="00EC13FD">
              <w:rPr>
                <w:spacing w:val="-4"/>
              </w:rPr>
              <w:t>35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0C6D8" w14:textId="77777777" w:rsidR="00F90397" w:rsidRPr="00013091" w:rsidRDefault="00F90397" w:rsidP="00F90397">
            <w:pPr>
              <w:jc w:val="center"/>
            </w:pPr>
            <w:r w:rsidRPr="00013091">
              <w:t>09.10.2026</w:t>
            </w:r>
          </w:p>
          <w:p w14:paraId="52390E2E" w14:textId="45FFC498" w:rsidR="00F90397" w:rsidRPr="00013091" w:rsidRDefault="0086164D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D0B9" w14:textId="77777777" w:rsidR="00F90397" w:rsidRPr="007B2E50" w:rsidRDefault="00F90397" w:rsidP="00F90397">
            <w:pPr>
              <w:jc w:val="center"/>
              <w:rPr>
                <w:rFonts w:eastAsia="Calibri"/>
                <w:lang w:val="en-US"/>
              </w:rPr>
            </w:pPr>
          </w:p>
          <w:p w14:paraId="350C71BA" w14:textId="77777777" w:rsidR="00B366B9" w:rsidRPr="00B366B9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B366B9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3973AC56" w14:textId="77777777" w:rsidR="00B366B9" w:rsidRPr="000725D8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0725D8">
              <w:rPr>
                <w:rFonts w:eastAsia="Calibri"/>
                <w:lang w:val="en-US"/>
              </w:rPr>
              <w:t>Vorovskogo street, 66,</w:t>
            </w:r>
          </w:p>
          <w:p w14:paraId="6ABEBD9F" w14:textId="54AEB596" w:rsidR="00F90397" w:rsidRPr="0086164D" w:rsidRDefault="0086164D" w:rsidP="0086164D">
            <w:pPr>
              <w:jc w:val="center"/>
              <w:rPr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>The Department of Psychology, room</w:t>
            </w:r>
            <w:r w:rsidR="00F90397" w:rsidRPr="0086164D">
              <w:rPr>
                <w:rFonts w:eastAsia="Calibri"/>
                <w:spacing w:val="-4"/>
                <w:lang w:val="en-US"/>
              </w:rPr>
              <w:t xml:space="preserve"> 211</w:t>
            </w:r>
          </w:p>
        </w:tc>
      </w:tr>
      <w:tr w:rsidR="00F90397" w:rsidRPr="00B22F42" w14:paraId="4AFCDF78" w14:textId="77777777" w:rsidTr="00136FD3"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1524A" w14:textId="3A8BD604" w:rsidR="00F90397" w:rsidRPr="00013091" w:rsidRDefault="0086164D" w:rsidP="00F90397">
            <w:pPr>
              <w:jc w:val="center"/>
            </w:pPr>
            <w:r w:rsidRPr="0086164D">
              <w:t>Psychology of Conflict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EAB23" w14:textId="5CE2BECD" w:rsidR="00F90397" w:rsidRPr="00013091" w:rsidRDefault="00F90397" w:rsidP="00F90397">
            <w:pPr>
              <w:jc w:val="center"/>
            </w:pPr>
            <w:r w:rsidRPr="00F766A7">
              <w:rPr>
                <w:spacing w:val="-4"/>
                <w:lang w:val="en-US"/>
              </w:rPr>
              <w:t>301-3</w:t>
            </w:r>
            <w:r w:rsidRPr="00F766A7">
              <w:rPr>
                <w:spacing w:val="-4"/>
              </w:rPr>
              <w:t>35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837C8" w14:textId="77777777" w:rsidR="00F90397" w:rsidRPr="00013091" w:rsidRDefault="00F90397" w:rsidP="00F90397">
            <w:pPr>
              <w:jc w:val="center"/>
            </w:pPr>
            <w:r w:rsidRPr="00013091">
              <w:t>25.09.2026</w:t>
            </w:r>
          </w:p>
          <w:p w14:paraId="4EF0B3DF" w14:textId="3BD26FE8" w:rsidR="00F90397" w:rsidRPr="00013091" w:rsidRDefault="0086164D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313F0B" w14:textId="7663D617" w:rsidR="00F90397" w:rsidRPr="00013091" w:rsidRDefault="00F90397" w:rsidP="00F90397">
            <w:pPr>
              <w:jc w:val="center"/>
            </w:pPr>
            <w:r w:rsidRPr="00EC13FD">
              <w:rPr>
                <w:spacing w:val="-4"/>
                <w:lang w:val="en-US"/>
              </w:rPr>
              <w:t>301-3</w:t>
            </w:r>
            <w:r w:rsidRPr="00EC13FD">
              <w:rPr>
                <w:spacing w:val="-4"/>
              </w:rPr>
              <w:t>35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C31FC" w14:textId="77777777" w:rsidR="00F90397" w:rsidRPr="00013091" w:rsidRDefault="00F90397" w:rsidP="00F90397">
            <w:pPr>
              <w:jc w:val="center"/>
            </w:pPr>
            <w:r w:rsidRPr="00013091">
              <w:t>09.10.2026</w:t>
            </w:r>
          </w:p>
          <w:p w14:paraId="6D2651BC" w14:textId="4AEB3754" w:rsidR="00F90397" w:rsidRPr="00013091" w:rsidRDefault="0086164D" w:rsidP="00F90397">
            <w:pPr>
              <w:jc w:val="center"/>
            </w:pPr>
            <w:r>
              <w:rPr>
                <w:lang w:val="en-US"/>
              </w:rPr>
              <w:t>from</w:t>
            </w:r>
            <w:r w:rsidR="00F90397" w:rsidRPr="00013091">
              <w:t xml:space="preserve"> 16 </w:t>
            </w:r>
            <w:r w:rsidR="00F90397" w:rsidRPr="00013091">
              <w:rPr>
                <w:vertAlign w:val="superscript"/>
              </w:rPr>
              <w:t>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F5C8" w14:textId="77777777" w:rsidR="00F90397" w:rsidRPr="007B2E50" w:rsidRDefault="00F90397" w:rsidP="00F90397">
            <w:pPr>
              <w:jc w:val="center"/>
              <w:rPr>
                <w:rFonts w:eastAsia="Calibri"/>
                <w:lang w:val="en-US"/>
              </w:rPr>
            </w:pPr>
          </w:p>
          <w:p w14:paraId="778638E8" w14:textId="77777777" w:rsidR="00B366B9" w:rsidRPr="00B366B9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B366B9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73420780" w14:textId="1C2A33DE" w:rsidR="00B366B9" w:rsidRPr="0086164D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86164D">
              <w:rPr>
                <w:rFonts w:eastAsia="Calibri"/>
                <w:lang w:val="en-US"/>
              </w:rPr>
              <w:t>Vorovskogo street, 66,</w:t>
            </w:r>
            <w:r w:rsidR="0086164D" w:rsidRPr="0086164D">
              <w:rPr>
                <w:lang w:val="en-US"/>
              </w:rPr>
              <w:t xml:space="preserve"> </w:t>
            </w:r>
            <w:r w:rsidR="0086164D" w:rsidRPr="0086164D">
              <w:rPr>
                <w:rFonts w:eastAsia="Calibri"/>
                <w:lang w:val="en-US"/>
              </w:rPr>
              <w:t>The Department of Psychology, room 211</w:t>
            </w:r>
            <w:r w:rsidR="0086164D">
              <w:rPr>
                <w:rFonts w:eastAsia="Calibri"/>
                <w:lang w:val="en-US"/>
              </w:rPr>
              <w:t xml:space="preserve"> </w:t>
            </w:r>
          </w:p>
          <w:p w14:paraId="6816BA7B" w14:textId="77777777" w:rsidR="00F90397" w:rsidRPr="000725D8" w:rsidRDefault="00F90397" w:rsidP="0086164D">
            <w:pPr>
              <w:jc w:val="center"/>
              <w:rPr>
                <w:lang w:val="en-US"/>
              </w:rPr>
            </w:pPr>
          </w:p>
        </w:tc>
      </w:tr>
      <w:tr w:rsidR="00EF76F8" w:rsidRPr="00013091" w14:paraId="0F1C3FFB" w14:textId="77777777" w:rsidTr="00136FD3"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15CFD0" w14:textId="610BFF0F" w:rsidR="00EF76F8" w:rsidRPr="0086164D" w:rsidRDefault="0086164D" w:rsidP="00B755D0">
            <w:pPr>
              <w:jc w:val="center"/>
              <w:rPr>
                <w:lang w:val="en-US"/>
              </w:rPr>
            </w:pPr>
            <w:r w:rsidRPr="0086164D">
              <w:rPr>
                <w:lang w:val="en-US"/>
              </w:rPr>
              <w:t>Russian as a Foreign Language for Professional Communication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25ADE" w14:textId="353A862E" w:rsidR="00EF76F8" w:rsidRPr="00013091" w:rsidRDefault="00EF76F8" w:rsidP="00F90397">
            <w:r w:rsidRPr="00013091">
              <w:rPr>
                <w:spacing w:val="-4"/>
                <w:lang w:val="en-US"/>
              </w:rPr>
              <w:t>3</w:t>
            </w:r>
            <w:r w:rsidRPr="00013091">
              <w:rPr>
                <w:spacing w:val="-4"/>
              </w:rPr>
              <w:t>25</w:t>
            </w:r>
            <w:r w:rsidRPr="00013091">
              <w:rPr>
                <w:spacing w:val="-4"/>
                <w:lang w:val="en-US"/>
              </w:rPr>
              <w:t>-3</w:t>
            </w:r>
            <w:r w:rsidRPr="00013091">
              <w:rPr>
                <w:spacing w:val="-4"/>
              </w:rPr>
              <w:t>3</w:t>
            </w:r>
            <w:r w:rsidR="00F90397">
              <w:rPr>
                <w:spacing w:val="-4"/>
              </w:rPr>
              <w:t>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DD9A" w14:textId="77777777" w:rsidR="00EF76F8" w:rsidRPr="00013091" w:rsidRDefault="00EF76F8" w:rsidP="00B755D0">
            <w:pPr>
              <w:jc w:val="center"/>
            </w:pPr>
            <w:r w:rsidRPr="00013091">
              <w:t>17.09.2026</w:t>
            </w:r>
          </w:p>
          <w:p w14:paraId="6DE62699" w14:textId="472C8F8A" w:rsidR="00EF76F8" w:rsidRPr="00013091" w:rsidRDefault="0086164D" w:rsidP="00B755D0">
            <w:pPr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3AAA1" w14:textId="5A3DA511" w:rsidR="00EF76F8" w:rsidRPr="00013091" w:rsidRDefault="00EF76F8" w:rsidP="00F90397">
            <w:r w:rsidRPr="00013091">
              <w:rPr>
                <w:spacing w:val="-4"/>
                <w:lang w:val="en-US"/>
              </w:rPr>
              <w:t>3</w:t>
            </w:r>
            <w:r w:rsidRPr="00013091">
              <w:rPr>
                <w:spacing w:val="-4"/>
              </w:rPr>
              <w:t>25</w:t>
            </w:r>
            <w:r w:rsidRPr="00013091">
              <w:rPr>
                <w:spacing w:val="-4"/>
                <w:lang w:val="en-US"/>
              </w:rPr>
              <w:t>-3</w:t>
            </w:r>
            <w:r w:rsidRPr="00013091">
              <w:rPr>
                <w:spacing w:val="-4"/>
              </w:rPr>
              <w:t>3</w:t>
            </w:r>
            <w:r w:rsidR="00F90397">
              <w:rPr>
                <w:spacing w:val="-4"/>
              </w:rPr>
              <w:t>5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59D75" w14:textId="77777777" w:rsidR="00EF76F8" w:rsidRPr="00013091" w:rsidRDefault="00EF76F8" w:rsidP="00B755D0">
            <w:pPr>
              <w:jc w:val="center"/>
            </w:pPr>
            <w:r w:rsidRPr="00013091">
              <w:t>02.10.2026</w:t>
            </w:r>
          </w:p>
          <w:p w14:paraId="21C66979" w14:textId="7F92925D" w:rsidR="00EF76F8" w:rsidRPr="00013091" w:rsidRDefault="0086164D" w:rsidP="00B755D0">
            <w:pPr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A82B" w14:textId="77777777" w:rsidR="00B366B9" w:rsidRPr="00B366B9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B366B9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3E4C643F" w14:textId="77777777" w:rsidR="00B366B9" w:rsidRPr="000725D8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0725D8">
              <w:rPr>
                <w:rFonts w:eastAsia="Calibri"/>
                <w:lang w:val="en-US"/>
              </w:rPr>
              <w:t>Vorovskogo street, 66,</w:t>
            </w:r>
          </w:p>
          <w:p w14:paraId="39CD5151" w14:textId="22DFD719" w:rsidR="00EF76F8" w:rsidRPr="0086164D" w:rsidRDefault="0086164D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86164D">
              <w:rPr>
                <w:rFonts w:eastAsia="Calibri"/>
                <w:spacing w:val="-4"/>
                <w:lang w:val="en-US"/>
              </w:rPr>
              <w:t xml:space="preserve">The Department of Foreign Languages with the course of Latin </w:t>
            </w:r>
            <w:r>
              <w:rPr>
                <w:rFonts w:eastAsia="Calibri"/>
                <w:spacing w:val="-4"/>
                <w:lang w:val="en-US"/>
              </w:rPr>
              <w:t>language,</w:t>
            </w:r>
          </w:p>
          <w:p w14:paraId="14B56CD1" w14:textId="43225938" w:rsidR="00EF76F8" w:rsidRPr="00013091" w:rsidRDefault="0086164D" w:rsidP="00B755D0">
            <w:pPr>
              <w:jc w:val="center"/>
            </w:pPr>
            <w:r>
              <w:rPr>
                <w:rFonts w:eastAsia="Calibri"/>
                <w:spacing w:val="-4"/>
                <w:lang w:val="en-US"/>
              </w:rPr>
              <w:t>room</w:t>
            </w:r>
            <w:r w:rsidR="00EF76F8" w:rsidRPr="00013091">
              <w:rPr>
                <w:rFonts w:eastAsia="Calibri"/>
                <w:spacing w:val="-4"/>
              </w:rPr>
              <w:t xml:space="preserve"> 402</w:t>
            </w:r>
          </w:p>
        </w:tc>
      </w:tr>
      <w:tr w:rsidR="00EF76F8" w:rsidRPr="004F1726" w14:paraId="17EC1D8B" w14:textId="77777777" w:rsidTr="00136FD3"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AD3EE3" w14:textId="4E62E48C" w:rsidR="0086164D" w:rsidRPr="0086164D" w:rsidRDefault="0086164D" w:rsidP="0086164D">
            <w:pPr>
              <w:jc w:val="center"/>
              <w:rPr>
                <w:lang w:val="en-US"/>
              </w:rPr>
            </w:pPr>
            <w:r w:rsidRPr="0086164D">
              <w:rPr>
                <w:lang w:val="en-US"/>
              </w:rPr>
              <w:t>Practical Training to Develop Professional Skills and Gain Professional Experience in Positions</w:t>
            </w:r>
            <w:r>
              <w:rPr>
                <w:lang w:val="en-US"/>
              </w:rPr>
              <w:t xml:space="preserve"> of Mid-Level Medical Personnel</w:t>
            </w:r>
          </w:p>
          <w:p w14:paraId="2EEC15D3" w14:textId="63AC2CB1" w:rsidR="00EF76F8" w:rsidRPr="00013091" w:rsidRDefault="0086164D" w:rsidP="006F64B0">
            <w:pPr>
              <w:jc w:val="center"/>
            </w:pPr>
            <w:r w:rsidRPr="0086164D">
              <w:rPr>
                <w:lang w:val="en-US"/>
              </w:rPr>
              <w:t xml:space="preserve"> </w:t>
            </w:r>
            <w:r w:rsidR="00EF76F8" w:rsidRPr="00013091">
              <w:t>(</w:t>
            </w:r>
            <w:r w:rsidR="006F64B0">
              <w:rPr>
                <w:lang w:val="en-US"/>
              </w:rPr>
              <w:t>graded credit</w:t>
            </w:r>
            <w:r w:rsidR="00EF76F8" w:rsidRPr="00013091">
              <w:t>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E06C3" w14:textId="1B5BDC6F" w:rsidR="00EF76F8" w:rsidRPr="00013091" w:rsidRDefault="00EF76F8" w:rsidP="00F90397">
            <w:r w:rsidRPr="00013091">
              <w:rPr>
                <w:spacing w:val="-4"/>
                <w:lang w:val="en-US"/>
              </w:rPr>
              <w:t>301-3</w:t>
            </w:r>
            <w:r w:rsidRPr="00013091">
              <w:rPr>
                <w:spacing w:val="-4"/>
              </w:rPr>
              <w:t>3</w:t>
            </w:r>
            <w:r w:rsidR="00F90397">
              <w:rPr>
                <w:spacing w:val="-4"/>
              </w:rPr>
              <w:t>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28C6" w14:textId="77777777" w:rsidR="00EF76F8" w:rsidRPr="00013091" w:rsidRDefault="00EF76F8" w:rsidP="00B755D0">
            <w:pPr>
              <w:jc w:val="center"/>
            </w:pPr>
            <w:r w:rsidRPr="00013091">
              <w:t>30.09.2026</w:t>
            </w:r>
          </w:p>
          <w:p w14:paraId="55F72E23" w14:textId="74F9650D" w:rsidR="00EF76F8" w:rsidRPr="00013091" w:rsidRDefault="0086164D" w:rsidP="00B755D0">
            <w:pPr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1D860" w14:textId="2FFE51C4" w:rsidR="00EF76F8" w:rsidRPr="00013091" w:rsidRDefault="00EF76F8" w:rsidP="00F90397">
            <w:r w:rsidRPr="00013091">
              <w:rPr>
                <w:spacing w:val="-4"/>
                <w:lang w:val="en-US"/>
              </w:rPr>
              <w:t>301-3</w:t>
            </w:r>
            <w:r w:rsidRPr="00013091">
              <w:rPr>
                <w:spacing w:val="-4"/>
              </w:rPr>
              <w:t>3</w:t>
            </w:r>
            <w:r w:rsidR="00F90397">
              <w:rPr>
                <w:spacing w:val="-4"/>
              </w:rPr>
              <w:t>5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67E50" w14:textId="77777777" w:rsidR="00EF76F8" w:rsidRPr="00013091" w:rsidRDefault="00EF76F8" w:rsidP="00B755D0">
            <w:pPr>
              <w:jc w:val="center"/>
              <w:rPr>
                <w:lang w:val="en-US"/>
              </w:rPr>
            </w:pPr>
            <w:r w:rsidRPr="00013091">
              <w:t>21.10.2026</w:t>
            </w:r>
          </w:p>
          <w:p w14:paraId="2CE8C00B" w14:textId="70EE8C2B" w:rsidR="00EF76F8" w:rsidRPr="00013091" w:rsidRDefault="0086164D" w:rsidP="00B755D0">
            <w:pPr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FD1D" w14:textId="77777777" w:rsidR="0086164D" w:rsidRPr="0086164D" w:rsidRDefault="0086164D" w:rsidP="0086164D">
            <w:pPr>
              <w:jc w:val="center"/>
              <w:rPr>
                <w:lang w:val="en-US"/>
              </w:rPr>
            </w:pPr>
            <w:r w:rsidRPr="0086164D">
              <w:rPr>
                <w:lang w:val="en-US"/>
              </w:rPr>
              <w:t xml:space="preserve">FSFEI HPE SUSMU of the Ministry of Health </w:t>
            </w:r>
          </w:p>
          <w:p w14:paraId="5E6568BB" w14:textId="77777777" w:rsidR="00DE3309" w:rsidRPr="00B60799" w:rsidRDefault="0086164D" w:rsidP="001457CE">
            <w:pPr>
              <w:jc w:val="center"/>
              <w:rPr>
                <w:spacing w:val="-4"/>
                <w:lang w:val="en-US"/>
              </w:rPr>
            </w:pPr>
            <w:r w:rsidRPr="001457CE">
              <w:rPr>
                <w:lang w:val="en-US"/>
              </w:rPr>
              <w:t xml:space="preserve">Varnenskaya street, </w:t>
            </w:r>
            <w:r w:rsidR="001457CE">
              <w:rPr>
                <w:lang w:val="en-US"/>
              </w:rPr>
              <w:t>10, The Department of Nursing and Care for Patients</w:t>
            </w:r>
            <w:r w:rsidR="001457CE">
              <w:rPr>
                <w:spacing w:val="-4"/>
                <w:lang w:val="en-US"/>
              </w:rPr>
              <w:t xml:space="preserve">, </w:t>
            </w:r>
          </w:p>
          <w:p w14:paraId="0FD921A3" w14:textId="736FA42C" w:rsidR="00EF76F8" w:rsidRPr="001457CE" w:rsidRDefault="001457CE" w:rsidP="001457CE">
            <w:pPr>
              <w:jc w:val="center"/>
              <w:rPr>
                <w:spacing w:val="-4"/>
                <w:lang w:val="en-US"/>
              </w:rPr>
            </w:pPr>
            <w:r>
              <w:rPr>
                <w:lang w:val="en-US"/>
              </w:rPr>
              <w:t>room</w:t>
            </w:r>
            <w:r w:rsidR="00EF76F8" w:rsidRPr="001457CE">
              <w:rPr>
                <w:lang w:val="en-US"/>
              </w:rPr>
              <w:t xml:space="preserve"> 318</w:t>
            </w:r>
          </w:p>
        </w:tc>
      </w:tr>
    </w:tbl>
    <w:p w14:paraId="5836213B" w14:textId="77777777" w:rsidR="00EF76F8" w:rsidRPr="001457CE" w:rsidRDefault="00EF76F8" w:rsidP="00EF76F8">
      <w:pPr>
        <w:rPr>
          <w:lang w:val="en-US"/>
        </w:rPr>
      </w:pPr>
    </w:p>
    <w:p w14:paraId="33A05A0B" w14:textId="77777777" w:rsidR="00141EFB" w:rsidRPr="001457CE" w:rsidRDefault="00141EFB" w:rsidP="00EF76F8">
      <w:pPr>
        <w:rPr>
          <w:lang w:val="en-US"/>
        </w:rPr>
      </w:pPr>
    </w:p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4"/>
        <w:gridCol w:w="862"/>
        <w:gridCol w:w="1701"/>
        <w:gridCol w:w="847"/>
        <w:gridCol w:w="1811"/>
        <w:gridCol w:w="2413"/>
      </w:tblGrid>
      <w:tr w:rsidR="00EF76F8" w:rsidRPr="00B22F42" w14:paraId="034677A8" w14:textId="77777777" w:rsidTr="00DE3309">
        <w:trPr>
          <w:trHeight w:val="567"/>
        </w:trPr>
        <w:tc>
          <w:tcPr>
            <w:tcW w:w="9668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5B611" w14:textId="73E3D218" w:rsidR="00EF76F8" w:rsidRPr="000901D3" w:rsidRDefault="000901D3" w:rsidP="00B755D0">
            <w:pPr>
              <w:jc w:val="center"/>
              <w:rPr>
                <w:lang w:val="en-US"/>
              </w:rPr>
            </w:pPr>
            <w:r w:rsidRPr="000901D3">
              <w:rPr>
                <w:b/>
                <w:bCs/>
                <w:lang w:val="en-US"/>
              </w:rPr>
              <w:t>for the 6th semester of the 3rd year of the 2026/26 academic year</w:t>
            </w:r>
          </w:p>
        </w:tc>
      </w:tr>
      <w:tr w:rsidR="00EF76F8" w:rsidRPr="00013091" w14:paraId="1FD6B01D" w14:textId="77777777" w:rsidTr="00DE3309">
        <w:tc>
          <w:tcPr>
            <w:tcW w:w="2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91477" w14:textId="0DC4C31C" w:rsidR="00EF76F8" w:rsidRPr="00013091" w:rsidRDefault="000901D3" w:rsidP="00B755D0">
            <w:pPr>
              <w:jc w:val="center"/>
              <w:rPr>
                <w:rFonts w:eastAsia="Calibri"/>
                <w:spacing w:val="-4"/>
              </w:rPr>
            </w:pPr>
            <w:r w:rsidRPr="000901D3">
              <w:rPr>
                <w:rFonts w:eastAsia="Calibri"/>
                <w:bCs/>
                <w:spacing w:val="-4"/>
              </w:rPr>
              <w:t>Course / Practical Training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9809" w14:textId="77777777" w:rsidR="000901D3" w:rsidRPr="000901D3" w:rsidRDefault="000901D3" w:rsidP="000901D3">
            <w:pPr>
              <w:jc w:val="center"/>
              <w:rPr>
                <w:rFonts w:eastAsia="Calibri"/>
                <w:bCs/>
                <w:spacing w:val="-4"/>
                <w:lang w:val="en-US"/>
              </w:rPr>
            </w:pPr>
            <w:r w:rsidRPr="000901D3">
              <w:rPr>
                <w:rFonts w:eastAsia="Calibri"/>
                <w:bCs/>
                <w:spacing w:val="-4"/>
                <w:lang w:val="en-US"/>
              </w:rPr>
              <w:t>No.</w:t>
            </w:r>
          </w:p>
          <w:p w14:paraId="23F8730E" w14:textId="77777777" w:rsidR="000901D3" w:rsidRPr="000901D3" w:rsidRDefault="000901D3" w:rsidP="000901D3">
            <w:pPr>
              <w:jc w:val="center"/>
              <w:rPr>
                <w:rFonts w:eastAsia="Calibri"/>
                <w:bCs/>
                <w:spacing w:val="-4"/>
                <w:lang w:val="en-US"/>
              </w:rPr>
            </w:pPr>
            <w:r w:rsidRPr="000901D3">
              <w:rPr>
                <w:rFonts w:eastAsia="Calibri"/>
                <w:bCs/>
                <w:spacing w:val="-4"/>
                <w:lang w:val="en-US"/>
              </w:rPr>
              <w:t>of the group</w:t>
            </w:r>
          </w:p>
          <w:p w14:paraId="7742E80E" w14:textId="55269268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5539" w14:textId="0AB62FFE" w:rsidR="00EF76F8" w:rsidRPr="000901D3" w:rsidRDefault="000901D3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0901D3">
              <w:rPr>
                <w:rFonts w:eastAsia="Calibri"/>
                <w:lang w:val="en-US"/>
              </w:rPr>
              <w:t>Date and time of the first repeated interim assessment</w:t>
            </w: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6B107" w14:textId="77777777" w:rsidR="000901D3" w:rsidRPr="000901D3" w:rsidRDefault="000901D3" w:rsidP="000901D3">
            <w:pPr>
              <w:jc w:val="center"/>
              <w:rPr>
                <w:rFonts w:eastAsia="Calibri"/>
                <w:bCs/>
                <w:spacing w:val="-4"/>
                <w:lang w:val="en-US"/>
              </w:rPr>
            </w:pPr>
            <w:r w:rsidRPr="000901D3">
              <w:rPr>
                <w:rFonts w:eastAsia="Calibri"/>
                <w:bCs/>
                <w:spacing w:val="-4"/>
                <w:lang w:val="en-US"/>
              </w:rPr>
              <w:t>No.</w:t>
            </w:r>
          </w:p>
          <w:p w14:paraId="6C925685" w14:textId="77777777" w:rsidR="000901D3" w:rsidRPr="000901D3" w:rsidRDefault="000901D3" w:rsidP="000901D3">
            <w:pPr>
              <w:jc w:val="center"/>
              <w:rPr>
                <w:rFonts w:eastAsia="Calibri"/>
                <w:bCs/>
                <w:spacing w:val="-4"/>
                <w:lang w:val="en-US"/>
              </w:rPr>
            </w:pPr>
            <w:r w:rsidRPr="000901D3">
              <w:rPr>
                <w:rFonts w:eastAsia="Calibri"/>
                <w:bCs/>
                <w:spacing w:val="-4"/>
                <w:lang w:val="en-US"/>
              </w:rPr>
              <w:t>of the group</w:t>
            </w:r>
          </w:p>
          <w:p w14:paraId="4C4B5A87" w14:textId="1FEBF1DE" w:rsidR="00EF76F8" w:rsidRPr="00013091" w:rsidRDefault="00EF76F8" w:rsidP="00B755D0">
            <w:pPr>
              <w:jc w:val="center"/>
              <w:rPr>
                <w:rFonts w:eastAsia="Calibri"/>
              </w:rPr>
            </w:pP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CB953" w14:textId="5C39958F" w:rsidR="00EF76F8" w:rsidRPr="000901D3" w:rsidRDefault="000901D3" w:rsidP="000901D3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0901D3">
              <w:rPr>
                <w:rFonts w:eastAsia="Calibri"/>
                <w:spacing w:val="-4"/>
                <w:lang w:val="en-US"/>
              </w:rPr>
              <w:t xml:space="preserve">Date and time of the </w:t>
            </w:r>
            <w:r>
              <w:rPr>
                <w:rFonts w:eastAsia="Calibri"/>
                <w:spacing w:val="-4"/>
                <w:lang w:val="en-US"/>
              </w:rPr>
              <w:t>second</w:t>
            </w:r>
            <w:r w:rsidRPr="000901D3">
              <w:rPr>
                <w:rFonts w:eastAsia="Calibri"/>
                <w:spacing w:val="-4"/>
                <w:lang w:val="en-US"/>
              </w:rPr>
              <w:t xml:space="preserve"> repeated interim assessment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552F" w14:textId="1007D069" w:rsidR="00EF76F8" w:rsidRPr="000901D3" w:rsidRDefault="000901D3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0901D3">
              <w:rPr>
                <w:rFonts w:eastAsia="Calibri"/>
                <w:spacing w:val="-4"/>
                <w:lang w:val="en-US"/>
              </w:rPr>
              <w:t>Place of assessment</w:t>
            </w:r>
          </w:p>
        </w:tc>
      </w:tr>
      <w:tr w:rsidR="00EF76F8" w:rsidRPr="000901D3" w14:paraId="56649E1C" w14:textId="77777777" w:rsidTr="00DE3309">
        <w:trPr>
          <w:trHeight w:val="838"/>
        </w:trPr>
        <w:tc>
          <w:tcPr>
            <w:tcW w:w="20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171BD" w14:textId="69C5E8AB" w:rsidR="00EF76F8" w:rsidRPr="000901D3" w:rsidRDefault="000901D3" w:rsidP="00B755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Pharmacology</w:t>
            </w:r>
            <w:r w:rsidRPr="00013091">
              <w:t xml:space="preserve"> </w:t>
            </w:r>
            <w:r>
              <w:t>(</w:t>
            </w:r>
            <w:r>
              <w:rPr>
                <w:lang w:val="en-US"/>
              </w:rPr>
              <w:t>exam</w:t>
            </w:r>
            <w:r w:rsidR="00EF76F8" w:rsidRPr="00013091">
              <w:t>)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54959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401-413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BA9DB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14.09.2026</w:t>
            </w:r>
          </w:p>
          <w:p w14:paraId="15D01E30" w14:textId="48F47C99" w:rsidR="00EF76F8" w:rsidRPr="00013091" w:rsidRDefault="000901D3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2D2EE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  <w:spacing w:val="-4"/>
              </w:rPr>
              <w:t>401-413</w:t>
            </w: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2D6D8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01.10.2026</w:t>
            </w:r>
          </w:p>
          <w:p w14:paraId="7AF8E2F9" w14:textId="52A61A9F" w:rsidR="00EF76F8" w:rsidRPr="00013091" w:rsidRDefault="000901D3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24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6E4E9" w14:textId="77777777" w:rsidR="00B366B9" w:rsidRPr="00B366B9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B366B9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21ABEED5" w14:textId="576ADCC1" w:rsidR="00EF76F8" w:rsidRPr="000725D8" w:rsidRDefault="00B366B9" w:rsidP="00B366B9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B366B9">
              <w:rPr>
                <w:rFonts w:eastAsia="Calibri"/>
                <w:lang w:val="en-US"/>
              </w:rPr>
              <w:t>Vorovskogo</w:t>
            </w:r>
            <w:r w:rsidRPr="000725D8">
              <w:rPr>
                <w:rFonts w:eastAsia="Calibri"/>
                <w:lang w:val="en-US"/>
              </w:rPr>
              <w:t xml:space="preserve"> </w:t>
            </w:r>
            <w:r w:rsidRPr="00B366B9">
              <w:rPr>
                <w:rFonts w:eastAsia="Calibri"/>
                <w:lang w:val="en-US"/>
              </w:rPr>
              <w:t>street</w:t>
            </w:r>
            <w:r w:rsidRPr="000725D8">
              <w:rPr>
                <w:rFonts w:eastAsia="Calibri"/>
                <w:lang w:val="en-US"/>
              </w:rPr>
              <w:t>, 64,</w:t>
            </w:r>
            <w:r w:rsidR="00EF76F8" w:rsidRPr="000725D8">
              <w:rPr>
                <w:rFonts w:eastAsia="Calibri"/>
                <w:spacing w:val="-4"/>
                <w:lang w:val="en-US"/>
              </w:rPr>
              <w:t xml:space="preserve"> </w:t>
            </w:r>
          </w:p>
          <w:p w14:paraId="5BF620FE" w14:textId="0534C410" w:rsidR="00EF76F8" w:rsidRPr="000901D3" w:rsidRDefault="000901D3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>The Department of Pharmacology</w:t>
            </w:r>
            <w:r w:rsidR="00EF76F8" w:rsidRPr="000901D3">
              <w:rPr>
                <w:rFonts w:eastAsia="Calibri"/>
                <w:spacing w:val="-4"/>
                <w:lang w:val="en-US"/>
              </w:rPr>
              <w:t xml:space="preserve">, </w:t>
            </w:r>
          </w:p>
          <w:p w14:paraId="0C5C9248" w14:textId="5D259A06" w:rsidR="00EF76F8" w:rsidRPr="000901D3" w:rsidRDefault="000901D3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 xml:space="preserve">room </w:t>
            </w:r>
            <w:r w:rsidR="00EF76F8" w:rsidRPr="000901D3">
              <w:rPr>
                <w:rFonts w:eastAsia="Calibri"/>
                <w:spacing w:val="-4"/>
                <w:lang w:val="en-US"/>
              </w:rPr>
              <w:t>328</w:t>
            </w:r>
          </w:p>
        </w:tc>
      </w:tr>
      <w:tr w:rsidR="00EF76F8" w:rsidRPr="00013091" w14:paraId="76416075" w14:textId="77777777" w:rsidTr="00DE3309">
        <w:trPr>
          <w:trHeight w:val="838"/>
        </w:trPr>
        <w:tc>
          <w:tcPr>
            <w:tcW w:w="20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27CB9" w14:textId="77777777" w:rsidR="00EF76F8" w:rsidRPr="000901D3" w:rsidRDefault="00EF76F8" w:rsidP="00B755D0">
            <w:pPr>
              <w:jc w:val="center"/>
              <w:rPr>
                <w:lang w:val="en-US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7BC44" w14:textId="4456E87A" w:rsidR="00EF76F8" w:rsidRPr="00013091" w:rsidRDefault="00DE3309" w:rsidP="00B755D0">
            <w:pPr>
              <w:jc w:val="center"/>
              <w:rPr>
                <w:rFonts w:eastAsia="Calibri"/>
                <w:spacing w:val="-4"/>
              </w:rPr>
            </w:pPr>
            <w:r>
              <w:rPr>
                <w:rFonts w:eastAsia="Calibri"/>
                <w:spacing w:val="-4"/>
              </w:rPr>
              <w:t>414-429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E6EAB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15.09.2026</w:t>
            </w:r>
          </w:p>
          <w:p w14:paraId="54B87A99" w14:textId="0D468AFD" w:rsidR="00EF76F8" w:rsidRPr="00013091" w:rsidRDefault="000901D3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42FAD" w14:textId="2EE60334" w:rsidR="00EF76F8" w:rsidRPr="00013091" w:rsidRDefault="00DE3309" w:rsidP="00B755D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pacing w:val="-4"/>
              </w:rPr>
              <w:t>414-429</w:t>
            </w: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5CF80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02.10.2026</w:t>
            </w:r>
          </w:p>
          <w:p w14:paraId="39561833" w14:textId="4A9FB772" w:rsidR="00EF76F8" w:rsidRPr="00013091" w:rsidRDefault="000901D3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B26EF" w14:textId="7777777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</w:p>
        </w:tc>
      </w:tr>
      <w:tr w:rsidR="00EF76F8" w:rsidRPr="000901D3" w14:paraId="5D77DB6D" w14:textId="77777777" w:rsidTr="00DE3309">
        <w:tc>
          <w:tcPr>
            <w:tcW w:w="2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E6D34" w14:textId="4CBDD16A" w:rsidR="00EF76F8" w:rsidRPr="000901D3" w:rsidRDefault="000901D3" w:rsidP="00B755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Pathological Anatomy</w:t>
            </w:r>
          </w:p>
          <w:p w14:paraId="3B5031BE" w14:textId="6A16DB6A" w:rsidR="00EF76F8" w:rsidRPr="00013091" w:rsidRDefault="000901D3" w:rsidP="00B755D0">
            <w:pPr>
              <w:jc w:val="center"/>
            </w:pPr>
            <w:r>
              <w:t>(</w:t>
            </w:r>
            <w:r>
              <w:rPr>
                <w:lang w:val="en-US"/>
              </w:rPr>
              <w:t>exam</w:t>
            </w:r>
            <w:r w:rsidR="00EF76F8" w:rsidRPr="00013091">
              <w:t>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154D" w14:textId="1546F1E9" w:rsidR="00EF76F8" w:rsidRPr="00013091" w:rsidRDefault="00DE3309" w:rsidP="00B755D0">
            <w:pPr>
              <w:jc w:val="center"/>
              <w:rPr>
                <w:rFonts w:eastAsia="Calibri"/>
                <w:spacing w:val="-4"/>
              </w:rPr>
            </w:pPr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E530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23.09.2026</w:t>
            </w:r>
          </w:p>
          <w:p w14:paraId="446767CF" w14:textId="675613C4" w:rsidR="00EF76F8" w:rsidRPr="00013091" w:rsidRDefault="000901D3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65653" w14:textId="01342252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2A9E18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09.10.2026</w:t>
            </w:r>
          </w:p>
          <w:p w14:paraId="51FFE6CB" w14:textId="4D976374" w:rsidR="00EF76F8" w:rsidRPr="00013091" w:rsidRDefault="000901D3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ADAB0" w14:textId="77777777" w:rsidR="000901D3" w:rsidRPr="000901D3" w:rsidRDefault="000901D3" w:rsidP="000901D3">
            <w:pPr>
              <w:jc w:val="center"/>
              <w:rPr>
                <w:rFonts w:eastAsia="Calibri"/>
                <w:lang w:val="en-US"/>
              </w:rPr>
            </w:pPr>
            <w:r w:rsidRPr="000901D3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309618CA" w14:textId="77777777" w:rsidR="000901D3" w:rsidRDefault="000901D3" w:rsidP="000901D3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0901D3">
              <w:rPr>
                <w:rFonts w:eastAsia="Calibri"/>
                <w:lang w:val="en-US"/>
              </w:rPr>
              <w:t>Varnenskaya street, 10, The Department of</w:t>
            </w:r>
            <w:r>
              <w:rPr>
                <w:rFonts w:eastAsia="Calibri"/>
                <w:lang w:val="en-US"/>
              </w:rPr>
              <w:t xml:space="preserve"> </w:t>
            </w:r>
            <w:r w:rsidRPr="000901D3">
              <w:rPr>
                <w:rFonts w:eastAsia="Calibri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Pathological A</w:t>
            </w:r>
            <w:r w:rsidRPr="000901D3">
              <w:rPr>
                <w:rFonts w:eastAsia="Calibri"/>
                <w:lang w:val="en-US"/>
              </w:rPr>
              <w:t>nat</w:t>
            </w:r>
            <w:r>
              <w:rPr>
                <w:rFonts w:eastAsia="Calibri"/>
                <w:lang w:val="en-US"/>
              </w:rPr>
              <w:t>omy and Forensic M</w:t>
            </w:r>
            <w:r w:rsidRPr="000901D3">
              <w:rPr>
                <w:rFonts w:eastAsia="Calibri"/>
                <w:lang w:val="en-US"/>
              </w:rPr>
              <w:t>edicine named after Professor V.L. Kovalenko</w:t>
            </w:r>
            <w:r>
              <w:rPr>
                <w:rFonts w:eastAsia="Calibri"/>
                <w:spacing w:val="-4"/>
                <w:lang w:val="en-US"/>
              </w:rPr>
              <w:t xml:space="preserve">, </w:t>
            </w:r>
          </w:p>
          <w:p w14:paraId="66581DB0" w14:textId="0941C64B" w:rsidR="00EF76F8" w:rsidRPr="000901D3" w:rsidRDefault="000901D3" w:rsidP="000901D3">
            <w:pPr>
              <w:jc w:val="center"/>
              <w:rPr>
                <w:rFonts w:eastAsia="Calibri"/>
                <w:spacing w:val="-4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>room</w:t>
            </w:r>
            <w:r w:rsidR="00EF76F8" w:rsidRPr="000901D3">
              <w:rPr>
                <w:rFonts w:eastAsia="Calibri"/>
                <w:spacing w:val="-4"/>
                <w:lang w:val="en-US"/>
              </w:rPr>
              <w:t xml:space="preserve"> 210</w:t>
            </w:r>
          </w:p>
        </w:tc>
      </w:tr>
      <w:tr w:rsidR="00EF76F8" w:rsidRPr="00013091" w14:paraId="09301E3C" w14:textId="77777777" w:rsidTr="00DE3309">
        <w:trPr>
          <w:trHeight w:val="902"/>
        </w:trPr>
        <w:tc>
          <w:tcPr>
            <w:tcW w:w="20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9D36A" w14:textId="6280B419" w:rsidR="00EF76F8" w:rsidRPr="00013091" w:rsidRDefault="000901D3" w:rsidP="00B755D0">
            <w:pPr>
              <w:jc w:val="center"/>
            </w:pPr>
            <w:r>
              <w:t>Pathophysiolog</w:t>
            </w:r>
            <w:r>
              <w:rPr>
                <w:lang w:val="en-US"/>
              </w:rPr>
              <w:t>y</w:t>
            </w:r>
            <w:r>
              <w:t xml:space="preserve"> (</w:t>
            </w:r>
            <w:r>
              <w:rPr>
                <w:lang w:val="en-US"/>
              </w:rPr>
              <w:t>exam</w:t>
            </w:r>
            <w:r w:rsidR="00EF76F8" w:rsidRPr="00013091">
              <w:t>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7C27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  <w:spacing w:val="-4"/>
              </w:rPr>
              <w:t>401-413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9432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17.09.2026</w:t>
            </w:r>
          </w:p>
          <w:p w14:paraId="078D2C91" w14:textId="046389A4" w:rsidR="00EF76F8" w:rsidRPr="00013091" w:rsidRDefault="000901D3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36774" w14:textId="13BA66D0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8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D4B080" w14:textId="1A91D1E0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0</w:t>
            </w:r>
            <w:r w:rsidR="00013091" w:rsidRPr="00013091">
              <w:rPr>
                <w:rFonts w:eastAsia="Calibri"/>
              </w:rPr>
              <w:t>6</w:t>
            </w:r>
            <w:r w:rsidRPr="00013091">
              <w:rPr>
                <w:rFonts w:eastAsia="Calibri"/>
              </w:rPr>
              <w:t>.10.2026</w:t>
            </w:r>
          </w:p>
          <w:p w14:paraId="3383CC6F" w14:textId="68CFD022" w:rsidR="00EF76F8" w:rsidRPr="00013091" w:rsidRDefault="000901D3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24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07F04" w14:textId="77777777" w:rsidR="00B366B9" w:rsidRPr="00B366B9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B366B9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6CD59145" w14:textId="77777777" w:rsidR="00B366B9" w:rsidRPr="000725D8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0725D8">
              <w:rPr>
                <w:rFonts w:eastAsia="Calibri"/>
                <w:lang w:val="en-US"/>
              </w:rPr>
              <w:t>Vorovskogo street, 66,</w:t>
            </w:r>
          </w:p>
          <w:p w14:paraId="7A30107E" w14:textId="08336AA1" w:rsidR="00EF76F8" w:rsidRPr="000901D3" w:rsidRDefault="000901D3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>The Department of Pathological P</w:t>
            </w:r>
            <w:r w:rsidRPr="000901D3">
              <w:rPr>
                <w:rFonts w:eastAsia="Calibri"/>
                <w:spacing w:val="-4"/>
                <w:lang w:val="en-US"/>
              </w:rPr>
              <w:t>hysiology</w:t>
            </w:r>
            <w:r w:rsidR="00EF76F8" w:rsidRPr="000901D3">
              <w:rPr>
                <w:rFonts w:eastAsia="Calibri"/>
                <w:spacing w:val="-4"/>
                <w:lang w:val="en-US"/>
              </w:rPr>
              <w:t xml:space="preserve">, </w:t>
            </w:r>
          </w:p>
          <w:p w14:paraId="20F59A60" w14:textId="0BAABD74" w:rsidR="00EF76F8" w:rsidRPr="00013091" w:rsidRDefault="000901D3" w:rsidP="00B755D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pacing w:val="-4"/>
                <w:lang w:val="en-US"/>
              </w:rPr>
              <w:t>room</w:t>
            </w:r>
            <w:r w:rsidR="00EF76F8" w:rsidRPr="00013091">
              <w:rPr>
                <w:rFonts w:eastAsia="Calibri"/>
                <w:spacing w:val="-4"/>
              </w:rPr>
              <w:t xml:space="preserve"> 325</w:t>
            </w:r>
          </w:p>
        </w:tc>
      </w:tr>
      <w:tr w:rsidR="00EF76F8" w:rsidRPr="00013091" w14:paraId="538C11FE" w14:textId="77777777" w:rsidTr="00DE3309">
        <w:tc>
          <w:tcPr>
            <w:tcW w:w="20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4909B" w14:textId="77777777" w:rsidR="00EF76F8" w:rsidRPr="00013091" w:rsidRDefault="00EF76F8" w:rsidP="00B755D0">
            <w:pPr>
              <w:jc w:val="center"/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559D" w14:textId="42723D46" w:rsidR="00EF76F8" w:rsidRPr="00013091" w:rsidRDefault="00DE3309" w:rsidP="00B755D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pacing w:val="-4"/>
              </w:rPr>
              <w:t>414-429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3090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18.09.2026</w:t>
            </w:r>
          </w:p>
          <w:p w14:paraId="2B9CFDEC" w14:textId="136441C7" w:rsidR="00EF76F8" w:rsidRPr="00013091" w:rsidRDefault="000901D3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61902" w14:textId="77777777" w:rsidR="00EF76F8" w:rsidRPr="00013091" w:rsidRDefault="00EF76F8" w:rsidP="00B755D0">
            <w:pPr>
              <w:rPr>
                <w:rFonts w:eastAsia="Calibri"/>
              </w:rPr>
            </w:pPr>
          </w:p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A2624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</w:p>
        </w:tc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5E056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</w:p>
        </w:tc>
      </w:tr>
      <w:tr w:rsidR="00EF76F8" w:rsidRPr="00B22F42" w14:paraId="06E4F573" w14:textId="77777777" w:rsidTr="00DE3309">
        <w:tc>
          <w:tcPr>
            <w:tcW w:w="2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B1371" w14:textId="119CEF7B" w:rsidR="00EF76F8" w:rsidRPr="00345C25" w:rsidRDefault="00345C25" w:rsidP="00B755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Propaedeutics of Internal Diseases</w:t>
            </w:r>
            <w:r w:rsidR="00EF76F8" w:rsidRPr="00345C25">
              <w:rPr>
                <w:lang w:val="en-US"/>
              </w:rPr>
              <w:t xml:space="preserve">, </w:t>
            </w:r>
            <w:r w:rsidRPr="00345C25">
              <w:rPr>
                <w:lang w:val="en-US"/>
              </w:rPr>
              <w:t>Diagnostic Radiology</w:t>
            </w:r>
            <w:r w:rsidR="00EF76F8" w:rsidRPr="00345C25">
              <w:rPr>
                <w:lang w:val="en-US"/>
              </w:rPr>
              <w:t xml:space="preserve"> </w:t>
            </w:r>
          </w:p>
          <w:p w14:paraId="3B45AB8B" w14:textId="0C0186C3" w:rsidR="00EF76F8" w:rsidRPr="00013091" w:rsidRDefault="00EF76F8" w:rsidP="00345C25">
            <w:pPr>
              <w:jc w:val="center"/>
            </w:pPr>
            <w:r w:rsidRPr="00013091">
              <w:t>(</w:t>
            </w:r>
            <w:r w:rsidR="00345C25">
              <w:rPr>
                <w:lang w:val="en-US"/>
              </w:rPr>
              <w:t>exam</w:t>
            </w:r>
            <w:r w:rsidRPr="00013091">
              <w:t>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D6FF" w14:textId="15AF992D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FD3C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21.09.2026</w:t>
            </w:r>
          </w:p>
          <w:p w14:paraId="59959F5E" w14:textId="32315BB9" w:rsidR="00EF76F8" w:rsidRPr="00013091" w:rsidRDefault="00345C25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0FB84E" w14:textId="13D884D4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1E7C66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07.10.2026</w:t>
            </w:r>
          </w:p>
          <w:p w14:paraId="46973CC1" w14:textId="466060CD" w:rsidR="00EF76F8" w:rsidRPr="00013091" w:rsidRDefault="00345C25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2A0F0" w14:textId="7153E565" w:rsidR="00EF76F8" w:rsidRPr="00345C25" w:rsidRDefault="00345C25" w:rsidP="00345C25">
            <w:pPr>
              <w:jc w:val="center"/>
              <w:rPr>
                <w:rFonts w:eastAsia="Calibri"/>
                <w:lang w:val="en-US"/>
              </w:rPr>
            </w:pPr>
            <w:r>
              <w:rPr>
                <w:lang w:val="en-US"/>
              </w:rPr>
              <w:t>Vorovskogo</w:t>
            </w:r>
            <w:r w:rsidRPr="00345C25">
              <w:rPr>
                <w:lang w:val="en-US"/>
              </w:rPr>
              <w:t xml:space="preserve"> </w:t>
            </w:r>
            <w:r>
              <w:rPr>
                <w:lang w:val="en-US"/>
              </w:rPr>
              <w:t>street</w:t>
            </w:r>
            <w:r w:rsidRPr="00345C25">
              <w:rPr>
                <w:lang w:val="en-US"/>
              </w:rPr>
              <w:t>, 16, Chelyabinsk City Clinical Hospital No. 1 (</w:t>
            </w:r>
            <w:r>
              <w:rPr>
                <w:lang w:val="en-US"/>
              </w:rPr>
              <w:t>GKB</w:t>
            </w:r>
            <w:r w:rsidRPr="00345C25">
              <w:rPr>
                <w:lang w:val="en-US"/>
              </w:rPr>
              <w:t xml:space="preserve">), </w:t>
            </w:r>
            <w:r>
              <w:rPr>
                <w:lang w:val="en-US"/>
              </w:rPr>
              <w:t>building</w:t>
            </w:r>
            <w:r w:rsidRPr="00345C25">
              <w:rPr>
                <w:lang w:val="en-US"/>
              </w:rPr>
              <w:t xml:space="preserve"> </w:t>
            </w:r>
            <w:r>
              <w:rPr>
                <w:lang w:val="en-US"/>
              </w:rPr>
              <w:t>No</w:t>
            </w:r>
            <w:r w:rsidRPr="00345C25">
              <w:rPr>
                <w:lang w:val="en-US"/>
              </w:rPr>
              <w:t>.10,  6</w:t>
            </w:r>
            <w:r w:rsidRPr="00345C25">
              <w:rPr>
                <w:vertAlign w:val="superscript"/>
                <w:lang w:val="en-US"/>
              </w:rPr>
              <w:t>th</w:t>
            </w:r>
            <w:r w:rsidRPr="00345C25">
              <w:rPr>
                <w:lang w:val="en-US"/>
              </w:rPr>
              <w:t xml:space="preserve"> </w:t>
            </w:r>
            <w:r>
              <w:rPr>
                <w:lang w:val="en-US"/>
              </w:rPr>
              <w:t>floor</w:t>
            </w:r>
            <w:r w:rsidRPr="00345C25">
              <w:rPr>
                <w:lang w:val="en-US"/>
              </w:rPr>
              <w:t xml:space="preserve">, Head of Department’s Office, </w:t>
            </w:r>
            <w:r>
              <w:rPr>
                <w:lang w:val="en-US"/>
              </w:rPr>
              <w:t>The</w:t>
            </w:r>
            <w:r w:rsidRPr="00345C25">
              <w:rPr>
                <w:lang w:val="en-US"/>
              </w:rPr>
              <w:t xml:space="preserve"> </w:t>
            </w:r>
            <w:r>
              <w:rPr>
                <w:lang w:val="en-US"/>
              </w:rPr>
              <w:t>Department of Propaedeutics of Internal D</w:t>
            </w:r>
            <w:r w:rsidRPr="00345C25">
              <w:rPr>
                <w:lang w:val="en-US"/>
              </w:rPr>
              <w:t>iseases</w:t>
            </w:r>
          </w:p>
        </w:tc>
      </w:tr>
      <w:tr w:rsidR="00EF76F8" w:rsidRPr="00B22F42" w14:paraId="27515D75" w14:textId="77777777" w:rsidTr="00DE3309">
        <w:tc>
          <w:tcPr>
            <w:tcW w:w="2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90396" w14:textId="58F83B6B" w:rsidR="00EF76F8" w:rsidRPr="00345C25" w:rsidRDefault="00345C25" w:rsidP="00B755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General Surgery</w:t>
            </w:r>
            <w:r w:rsidR="00EF76F8" w:rsidRPr="00345C25">
              <w:rPr>
                <w:lang w:val="en-US"/>
              </w:rPr>
              <w:t xml:space="preserve">, </w:t>
            </w:r>
            <w:r w:rsidRPr="00345C25">
              <w:rPr>
                <w:lang w:val="en-US"/>
              </w:rPr>
              <w:t xml:space="preserve">Diagnostic Radiology </w:t>
            </w:r>
          </w:p>
          <w:p w14:paraId="26FB5DEC" w14:textId="72C9A974" w:rsidR="00EF76F8" w:rsidRPr="000725D8" w:rsidRDefault="00EF76F8" w:rsidP="00345C25">
            <w:pPr>
              <w:jc w:val="center"/>
              <w:rPr>
                <w:lang w:val="en-US"/>
              </w:rPr>
            </w:pPr>
            <w:r w:rsidRPr="000725D8">
              <w:rPr>
                <w:lang w:val="en-US"/>
              </w:rPr>
              <w:t>(</w:t>
            </w:r>
            <w:r w:rsidR="00345C25">
              <w:rPr>
                <w:lang w:val="en-US"/>
              </w:rPr>
              <w:t>exam</w:t>
            </w:r>
            <w:r w:rsidRPr="000725D8">
              <w:rPr>
                <w:lang w:val="en-US"/>
              </w:rPr>
              <w:t>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E4B4" w14:textId="68AB70B2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8892F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25.09.2026</w:t>
            </w:r>
          </w:p>
          <w:p w14:paraId="29A3A7F7" w14:textId="2501956B" w:rsidR="00EF76F8" w:rsidRPr="00013091" w:rsidRDefault="00345C25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F8B0C" w14:textId="483605E9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5F673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12.10.2026</w:t>
            </w:r>
          </w:p>
          <w:p w14:paraId="313C37E6" w14:textId="517BD022" w:rsidR="00EF76F8" w:rsidRPr="00013091" w:rsidRDefault="00345C25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94D24" w14:textId="6589EF84" w:rsidR="00EF76F8" w:rsidRPr="00177501" w:rsidRDefault="00177501" w:rsidP="00177501">
            <w:pPr>
              <w:jc w:val="center"/>
              <w:rPr>
                <w:lang w:val="en-US"/>
              </w:rPr>
            </w:pPr>
            <w:r w:rsidRPr="00177501">
              <w:rPr>
                <w:lang w:val="en-US"/>
              </w:rPr>
              <w:t>Vorovskogo street, 16, Chelyabinsk City Clinical Hospital No. 1 (GKB), building No.</w:t>
            </w:r>
            <w:r>
              <w:rPr>
                <w:lang w:val="en-US"/>
              </w:rPr>
              <w:t>3</w:t>
            </w:r>
            <w:r w:rsidRPr="00177501">
              <w:rPr>
                <w:lang w:val="en-US"/>
              </w:rPr>
              <w:t>,</w:t>
            </w:r>
            <w:r>
              <w:rPr>
                <w:lang w:val="en-US"/>
              </w:rPr>
              <w:t xml:space="preserve"> 2</w:t>
            </w:r>
            <w:r w:rsidRPr="00177501">
              <w:rPr>
                <w:vertAlign w:val="superscript"/>
                <w:lang w:val="en-US"/>
              </w:rPr>
              <w:t>nd</w:t>
            </w:r>
            <w:r>
              <w:rPr>
                <w:lang w:val="en-US"/>
              </w:rPr>
              <w:t xml:space="preserve"> floor,</w:t>
            </w:r>
            <w:r w:rsidRPr="00177501">
              <w:rPr>
                <w:lang w:val="en-US"/>
              </w:rPr>
              <w:t xml:space="preserve"> Classroom No. 2</w:t>
            </w:r>
            <w:r>
              <w:rPr>
                <w:lang w:val="en-US"/>
              </w:rPr>
              <w:t>,</w:t>
            </w:r>
            <w:r w:rsidRPr="00177501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The Department of </w:t>
            </w:r>
            <w:r w:rsidRPr="00177501">
              <w:rPr>
                <w:lang w:val="en-US"/>
              </w:rPr>
              <w:t>General and children's surgery</w:t>
            </w:r>
          </w:p>
        </w:tc>
      </w:tr>
      <w:tr w:rsidR="00EF76F8" w:rsidRPr="00013091" w14:paraId="263DF84B" w14:textId="77777777" w:rsidTr="00DE3309">
        <w:tc>
          <w:tcPr>
            <w:tcW w:w="2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7B233F" w14:textId="59CE557B" w:rsidR="00EF76F8" w:rsidRPr="00177501" w:rsidRDefault="00177501" w:rsidP="00B755D0">
            <w:pPr>
              <w:jc w:val="center"/>
              <w:rPr>
                <w:lang w:val="en-US"/>
              </w:rPr>
            </w:pPr>
            <w:r w:rsidRPr="00177501">
              <w:rPr>
                <w:lang w:val="en-US"/>
              </w:rPr>
              <w:t>Russian as a Foreign Language for Professional Communication</w:t>
            </w:r>
          </w:p>
          <w:p w14:paraId="4A042E9C" w14:textId="0BEDDB6B" w:rsidR="00EF76F8" w:rsidRPr="00013091" w:rsidRDefault="00EF76F8" w:rsidP="006F64B0">
            <w:pPr>
              <w:jc w:val="center"/>
            </w:pPr>
            <w:r w:rsidRPr="00013091">
              <w:t>(</w:t>
            </w:r>
            <w:r w:rsidR="006F64B0">
              <w:rPr>
                <w:lang w:val="en-US"/>
              </w:rPr>
              <w:t>graded credit</w:t>
            </w:r>
            <w:r w:rsidRPr="00013091">
              <w:t>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E0EE" w14:textId="4C2B0B18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DBE29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29.09.2026</w:t>
            </w:r>
          </w:p>
          <w:p w14:paraId="22051179" w14:textId="57200590" w:rsidR="00EF76F8" w:rsidRPr="00013091" w:rsidRDefault="00177501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C1BFC" w14:textId="22AF6DDF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A61E6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15.10.2026</w:t>
            </w:r>
          </w:p>
          <w:p w14:paraId="539A75BE" w14:textId="5F3947B8" w:rsidR="00EF76F8" w:rsidRPr="00013091" w:rsidRDefault="00177501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EB6EA3" w14:textId="77777777" w:rsidR="00B366B9" w:rsidRPr="00B366B9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B366B9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5ED01EC4" w14:textId="77777777" w:rsidR="00177501" w:rsidRPr="00177501" w:rsidRDefault="00B366B9" w:rsidP="00177501">
            <w:pPr>
              <w:jc w:val="center"/>
              <w:rPr>
                <w:rFonts w:eastAsia="Calibri"/>
                <w:lang w:val="en-US"/>
              </w:rPr>
            </w:pPr>
            <w:r w:rsidRPr="00177501">
              <w:rPr>
                <w:rFonts w:eastAsia="Calibri"/>
                <w:lang w:val="en-US"/>
              </w:rPr>
              <w:t>Vorovskogo street, 66,</w:t>
            </w:r>
            <w:r w:rsidR="00177501">
              <w:rPr>
                <w:rFonts w:eastAsia="Calibri"/>
                <w:lang w:val="en-US"/>
              </w:rPr>
              <w:t xml:space="preserve"> </w:t>
            </w:r>
            <w:r w:rsidR="00177501" w:rsidRPr="00177501">
              <w:rPr>
                <w:rFonts w:eastAsia="Calibri"/>
                <w:lang w:val="en-US"/>
              </w:rPr>
              <w:t xml:space="preserve">The Department of Foreign Languages with the course of Latin </w:t>
            </w:r>
            <w:r w:rsidR="00177501" w:rsidRPr="00177501">
              <w:rPr>
                <w:rFonts w:eastAsia="Calibri"/>
                <w:lang w:val="en-US"/>
              </w:rPr>
              <w:lastRenderedPageBreak/>
              <w:t>language,</w:t>
            </w:r>
          </w:p>
          <w:p w14:paraId="033869C2" w14:textId="63FCC945" w:rsidR="00EF76F8" w:rsidRPr="00177501" w:rsidRDefault="00177501" w:rsidP="00177501">
            <w:pPr>
              <w:jc w:val="center"/>
              <w:rPr>
                <w:rFonts w:eastAsia="Calibri"/>
                <w:lang w:val="en-US"/>
              </w:rPr>
            </w:pPr>
            <w:r w:rsidRPr="00177501">
              <w:rPr>
                <w:rFonts w:eastAsia="Calibri"/>
                <w:lang w:val="en-US"/>
              </w:rPr>
              <w:t>room</w:t>
            </w:r>
            <w:r w:rsidRPr="00177501">
              <w:rPr>
                <w:rFonts w:eastAsia="Calibri"/>
              </w:rPr>
              <w:t xml:space="preserve"> 402</w:t>
            </w:r>
          </w:p>
        </w:tc>
      </w:tr>
      <w:tr w:rsidR="00EF76F8" w:rsidRPr="00B22F42" w14:paraId="7329238F" w14:textId="77777777" w:rsidTr="00DE3309">
        <w:tc>
          <w:tcPr>
            <w:tcW w:w="2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B0D4C" w14:textId="1FAFE3C6" w:rsidR="00EF76F8" w:rsidRPr="00177501" w:rsidRDefault="00177501" w:rsidP="00B755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Dentistry</w:t>
            </w:r>
          </w:p>
          <w:p w14:paraId="4FE9E1FE" w14:textId="47679822" w:rsidR="00EF76F8" w:rsidRPr="00013091" w:rsidRDefault="00EF76F8" w:rsidP="006F64B0">
            <w:pPr>
              <w:jc w:val="center"/>
            </w:pPr>
            <w:r w:rsidRPr="00013091">
              <w:t>(</w:t>
            </w:r>
            <w:r w:rsidR="006F64B0">
              <w:rPr>
                <w:lang w:val="en-US"/>
              </w:rPr>
              <w:t>credit</w:t>
            </w:r>
            <w:r w:rsidRPr="00013091">
              <w:t>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FAEC1" w14:textId="0882A882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0804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22.09.2026</w:t>
            </w:r>
          </w:p>
          <w:p w14:paraId="2EB05C7E" w14:textId="03B7BE06" w:rsidR="00EF76F8" w:rsidRPr="00013091" w:rsidRDefault="00177501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91BD9" w14:textId="64B593E0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0E3803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13.10.2026</w:t>
            </w:r>
          </w:p>
          <w:p w14:paraId="7E879F4E" w14:textId="7DC5D5A7" w:rsidR="00EF76F8" w:rsidRPr="00013091" w:rsidRDefault="00177501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550837" w14:textId="19CF41C6" w:rsidR="00EF76F8" w:rsidRPr="00CA7073" w:rsidRDefault="00177501" w:rsidP="00CA70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Vorovskogo street, 38 b, Dental Clinic of </w:t>
            </w:r>
            <w:r w:rsidR="00CA7073" w:rsidRPr="00CA7073">
              <w:rPr>
                <w:lang w:val="en-US"/>
              </w:rPr>
              <w:t>FSFEI HPE S</w:t>
            </w:r>
            <w:r w:rsidR="00CA7073">
              <w:rPr>
                <w:lang w:val="en-US"/>
              </w:rPr>
              <w:t xml:space="preserve">USMU of the Ministry of Health, classroom No. 9, The Department of </w:t>
            </w:r>
            <w:r w:rsidR="00CA7073" w:rsidRPr="00CA7073">
              <w:rPr>
                <w:lang w:val="en-US"/>
              </w:rPr>
              <w:t>Surgical dentistry and maxillofacial surgery</w:t>
            </w:r>
          </w:p>
        </w:tc>
      </w:tr>
      <w:tr w:rsidR="00EF76F8" w:rsidRPr="00013091" w14:paraId="3E51AD1B" w14:textId="77777777" w:rsidTr="00DE3309">
        <w:tc>
          <w:tcPr>
            <w:tcW w:w="2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60F47" w14:textId="37962931" w:rsidR="00EF76F8" w:rsidRPr="00CA7073" w:rsidRDefault="00CA7073" w:rsidP="00B755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Bioethics</w:t>
            </w:r>
          </w:p>
          <w:p w14:paraId="76C4C0AD" w14:textId="5E2B7CE5" w:rsidR="00EF76F8" w:rsidRPr="00013091" w:rsidRDefault="00EF76F8" w:rsidP="006F64B0">
            <w:pPr>
              <w:jc w:val="center"/>
            </w:pPr>
            <w:r w:rsidRPr="00013091">
              <w:t xml:space="preserve"> (</w:t>
            </w:r>
            <w:r w:rsidR="006F64B0">
              <w:rPr>
                <w:lang w:val="en-US"/>
              </w:rPr>
              <w:t>credit</w:t>
            </w:r>
            <w:r w:rsidRPr="00013091">
              <w:t>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9B4A" w14:textId="60620663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5C31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24.09.2026</w:t>
            </w:r>
          </w:p>
          <w:p w14:paraId="32C7BCD0" w14:textId="7A79E66E" w:rsidR="00EF76F8" w:rsidRPr="00013091" w:rsidRDefault="00CA7073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33887" w14:textId="1859A325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BC5907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14.10.2026</w:t>
            </w:r>
          </w:p>
          <w:p w14:paraId="2FB02E0C" w14:textId="23EF5361" w:rsidR="00EF76F8" w:rsidRPr="00013091" w:rsidRDefault="00CA7073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FFC3B" w14:textId="77777777" w:rsidR="00B366B9" w:rsidRPr="00B366B9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B366B9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31B9306C" w14:textId="168C1DBB" w:rsidR="00EF76F8" w:rsidRPr="000725D8" w:rsidRDefault="00B366B9" w:rsidP="00B366B9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B366B9">
              <w:rPr>
                <w:rFonts w:eastAsia="Calibri"/>
                <w:lang w:val="en-US"/>
              </w:rPr>
              <w:t>Vorovskogo</w:t>
            </w:r>
            <w:r w:rsidRPr="000725D8">
              <w:rPr>
                <w:rFonts w:eastAsia="Calibri"/>
                <w:lang w:val="en-US"/>
              </w:rPr>
              <w:t xml:space="preserve"> </w:t>
            </w:r>
            <w:r w:rsidRPr="00B366B9">
              <w:rPr>
                <w:rFonts w:eastAsia="Calibri"/>
                <w:lang w:val="en-US"/>
              </w:rPr>
              <w:t>street</w:t>
            </w:r>
            <w:r w:rsidRPr="000725D8">
              <w:rPr>
                <w:rFonts w:eastAsia="Calibri"/>
                <w:lang w:val="en-US"/>
              </w:rPr>
              <w:t>, 64</w:t>
            </w:r>
            <w:r w:rsidRPr="00B366B9">
              <w:rPr>
                <w:rFonts w:eastAsia="Calibri"/>
                <w:lang w:val="en-US"/>
              </w:rPr>
              <w:t>B</w:t>
            </w:r>
            <w:r w:rsidRPr="000725D8">
              <w:rPr>
                <w:rFonts w:eastAsia="Calibri"/>
                <w:lang w:val="en-US"/>
              </w:rPr>
              <w:t>,</w:t>
            </w:r>
            <w:r w:rsidR="00EF76F8" w:rsidRPr="000725D8">
              <w:rPr>
                <w:rFonts w:eastAsia="Calibri"/>
                <w:spacing w:val="-4"/>
                <w:lang w:val="en-US"/>
              </w:rPr>
              <w:t xml:space="preserve"> </w:t>
            </w:r>
          </w:p>
          <w:p w14:paraId="2883782D" w14:textId="786F04D8" w:rsidR="00EF76F8" w:rsidRPr="00CA7073" w:rsidRDefault="00CA7073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CA7073">
              <w:rPr>
                <w:rFonts w:eastAsia="Calibri"/>
                <w:spacing w:val="-4"/>
                <w:lang w:val="en-US"/>
              </w:rPr>
              <w:t>The Department of Social Sciences and Humanities</w:t>
            </w:r>
            <w:r>
              <w:rPr>
                <w:rFonts w:eastAsia="Calibri"/>
                <w:spacing w:val="-4"/>
                <w:lang w:val="en-US"/>
              </w:rPr>
              <w:t xml:space="preserve">. </w:t>
            </w:r>
            <w:r w:rsidRPr="00CA7073">
              <w:rPr>
                <w:rFonts w:eastAsia="Calibri"/>
                <w:spacing w:val="-4"/>
                <w:lang w:val="en-US"/>
              </w:rPr>
              <w:t xml:space="preserve"> </w:t>
            </w:r>
          </w:p>
          <w:p w14:paraId="56A62120" w14:textId="0FBF75DE" w:rsidR="00EF76F8" w:rsidRPr="00013091" w:rsidRDefault="00CA7073" w:rsidP="00B755D0">
            <w:pPr>
              <w:jc w:val="center"/>
            </w:pPr>
            <w:r>
              <w:rPr>
                <w:rFonts w:eastAsia="Calibri"/>
                <w:spacing w:val="-4"/>
                <w:lang w:val="en-US"/>
              </w:rPr>
              <w:t>room</w:t>
            </w:r>
            <w:r w:rsidR="00EF76F8" w:rsidRPr="00013091">
              <w:rPr>
                <w:rFonts w:eastAsia="Calibri"/>
                <w:spacing w:val="-4"/>
              </w:rPr>
              <w:t xml:space="preserve"> 509</w:t>
            </w:r>
          </w:p>
        </w:tc>
      </w:tr>
      <w:tr w:rsidR="00EF76F8" w:rsidRPr="00CA7073" w14:paraId="068B0032" w14:textId="77777777" w:rsidTr="00DE3309">
        <w:tc>
          <w:tcPr>
            <w:tcW w:w="2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AAE89" w14:textId="26EF5E3C" w:rsidR="00EF76F8" w:rsidRPr="00CA7073" w:rsidRDefault="00CA7073" w:rsidP="00B755D0">
            <w:pPr>
              <w:jc w:val="center"/>
              <w:rPr>
                <w:lang w:val="en-US"/>
              </w:rPr>
            </w:pPr>
            <w:r w:rsidRPr="00CA7073">
              <w:rPr>
                <w:lang w:val="en-US"/>
              </w:rPr>
              <w:t>Elective Course in Physical Education and Sports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6B3C8" w14:textId="423333EE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DCB8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28.09.2026</w:t>
            </w:r>
          </w:p>
          <w:p w14:paraId="38EF4940" w14:textId="020F2681" w:rsidR="00EF76F8" w:rsidRPr="00013091" w:rsidRDefault="00CA7073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9DDE3" w14:textId="309BACEF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222BCD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19.10.2026</w:t>
            </w:r>
          </w:p>
          <w:p w14:paraId="14F72540" w14:textId="1161FFA2" w:rsidR="00EF76F8" w:rsidRPr="00013091" w:rsidRDefault="00CA7073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9ADFB" w14:textId="77777777" w:rsidR="00B366B9" w:rsidRPr="00B366B9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B366B9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2F794185" w14:textId="0CB8EC45" w:rsidR="00EF76F8" w:rsidRPr="00CA7073" w:rsidRDefault="00B366B9" w:rsidP="00B366B9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B366B9">
              <w:rPr>
                <w:rFonts w:eastAsia="Calibri"/>
                <w:lang w:val="en-US"/>
              </w:rPr>
              <w:t>Vorovskogo</w:t>
            </w:r>
            <w:r w:rsidRPr="00CA7073">
              <w:rPr>
                <w:rFonts w:eastAsia="Calibri"/>
                <w:lang w:val="en-US"/>
              </w:rPr>
              <w:t xml:space="preserve"> </w:t>
            </w:r>
            <w:r w:rsidRPr="00B366B9">
              <w:rPr>
                <w:rFonts w:eastAsia="Calibri"/>
                <w:lang w:val="en-US"/>
              </w:rPr>
              <w:t>street</w:t>
            </w:r>
            <w:r w:rsidRPr="00CA7073">
              <w:rPr>
                <w:rFonts w:eastAsia="Calibri"/>
                <w:lang w:val="en-US"/>
              </w:rPr>
              <w:t>, 64</w:t>
            </w:r>
            <w:r w:rsidRPr="00B366B9">
              <w:rPr>
                <w:rFonts w:eastAsia="Calibri"/>
                <w:lang w:val="en-US"/>
              </w:rPr>
              <w:t>B</w:t>
            </w:r>
            <w:r w:rsidRPr="00CA7073">
              <w:rPr>
                <w:rFonts w:eastAsia="Calibri"/>
                <w:lang w:val="en-US"/>
              </w:rPr>
              <w:t>,</w:t>
            </w:r>
            <w:r w:rsidR="00CA7073">
              <w:rPr>
                <w:rFonts w:eastAsia="Calibri"/>
                <w:lang w:val="en-US"/>
              </w:rPr>
              <w:t xml:space="preserve"> </w:t>
            </w:r>
            <w:r w:rsidR="00EF76F8" w:rsidRPr="00CA7073">
              <w:rPr>
                <w:rFonts w:eastAsia="Calibri"/>
                <w:spacing w:val="-4"/>
                <w:lang w:val="en-US"/>
              </w:rPr>
              <w:t xml:space="preserve"> </w:t>
            </w:r>
          </w:p>
          <w:p w14:paraId="59D34E9A" w14:textId="04C8790D" w:rsidR="00EF76F8" w:rsidRPr="00CA7073" w:rsidRDefault="00CA7073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>The Department of Physical Culture</w:t>
            </w:r>
            <w:r w:rsidR="00EF76F8" w:rsidRPr="00CA7073">
              <w:rPr>
                <w:rFonts w:eastAsia="Calibri"/>
                <w:spacing w:val="-4"/>
                <w:lang w:val="en-US"/>
              </w:rPr>
              <w:t xml:space="preserve">, </w:t>
            </w:r>
          </w:p>
          <w:p w14:paraId="1A7B4822" w14:textId="4FD0C925" w:rsidR="00EF76F8" w:rsidRPr="00CA7073" w:rsidRDefault="00CA7073" w:rsidP="00B755D0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>room</w:t>
            </w:r>
            <w:r w:rsidR="00EF76F8" w:rsidRPr="00CA7073">
              <w:rPr>
                <w:rFonts w:eastAsia="Calibri"/>
                <w:spacing w:val="-4"/>
                <w:lang w:val="en-US"/>
              </w:rPr>
              <w:t xml:space="preserve"> 204</w:t>
            </w:r>
          </w:p>
        </w:tc>
      </w:tr>
      <w:tr w:rsidR="00EF76F8" w:rsidRPr="00B22F42" w14:paraId="38D4E7D2" w14:textId="77777777" w:rsidTr="00DE3309">
        <w:tc>
          <w:tcPr>
            <w:tcW w:w="2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FC24A" w14:textId="686BBF7D" w:rsidR="00EF76F8" w:rsidRPr="00CA7073" w:rsidRDefault="00CA7073" w:rsidP="006F64B0">
            <w:pPr>
              <w:jc w:val="center"/>
              <w:rPr>
                <w:lang w:val="en-US"/>
              </w:rPr>
            </w:pPr>
            <w:r w:rsidRPr="00CA7073">
              <w:rPr>
                <w:lang w:val="en-US"/>
              </w:rPr>
              <w:t xml:space="preserve">Diagnostic Practice </w:t>
            </w:r>
            <w:r w:rsidR="00EF76F8" w:rsidRPr="00CA7073">
              <w:rPr>
                <w:lang w:val="en-US"/>
              </w:rPr>
              <w:t>(</w:t>
            </w:r>
            <w:r w:rsidR="006F64B0">
              <w:rPr>
                <w:lang w:val="en-US"/>
              </w:rPr>
              <w:t>graded credit</w:t>
            </w:r>
            <w:r w:rsidR="00EF76F8" w:rsidRPr="00CA7073">
              <w:rPr>
                <w:lang w:val="en-US"/>
              </w:rPr>
              <w:t>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5033" w14:textId="2C9E1F77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A7AA8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30.09.2026</w:t>
            </w:r>
          </w:p>
          <w:p w14:paraId="2F107FD6" w14:textId="78313BD6" w:rsidR="00EF76F8" w:rsidRPr="00013091" w:rsidRDefault="00CA7073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4F170" w14:textId="589A4D70" w:rsidR="00EF76F8" w:rsidRPr="00013091" w:rsidRDefault="00DE3309" w:rsidP="00B755D0">
            <w:r>
              <w:rPr>
                <w:rFonts w:eastAsia="Calibri"/>
                <w:spacing w:val="-4"/>
              </w:rPr>
              <w:t>401-429</w:t>
            </w: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AF0E1D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21.10.2026</w:t>
            </w:r>
          </w:p>
          <w:p w14:paraId="6DBD1964" w14:textId="48C2039A" w:rsidR="00EF76F8" w:rsidRPr="00013091" w:rsidRDefault="00CA7073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1F29A" w14:textId="4ACCB7F4" w:rsidR="00EF76F8" w:rsidRPr="008C10F2" w:rsidRDefault="00CA7073" w:rsidP="008C10F2">
            <w:pPr>
              <w:jc w:val="center"/>
              <w:rPr>
                <w:lang w:val="en-US"/>
              </w:rPr>
            </w:pPr>
            <w:r w:rsidRPr="008C10F2">
              <w:rPr>
                <w:lang w:val="en-US"/>
              </w:rPr>
              <w:t>Cherkasskaya</w:t>
            </w:r>
            <w:r>
              <w:rPr>
                <w:lang w:val="en-US"/>
              </w:rPr>
              <w:t xml:space="preserve"> street, 2,</w:t>
            </w:r>
            <w:r w:rsidRPr="00CA7073">
              <w:rPr>
                <w:lang w:val="en-US"/>
              </w:rPr>
              <w:t xml:space="preserve"> Clinic of FSFEI HPE SUSMU of the Ministry of Health</w:t>
            </w:r>
            <w:r w:rsidR="008C10F2">
              <w:rPr>
                <w:lang w:val="en-US"/>
              </w:rPr>
              <w:t>, building No. 1, room 106,</w:t>
            </w:r>
            <w:r>
              <w:rPr>
                <w:lang w:val="en-US"/>
              </w:rPr>
              <w:t xml:space="preserve"> </w:t>
            </w:r>
            <w:r w:rsidR="008C10F2">
              <w:rPr>
                <w:lang w:val="en-US"/>
              </w:rPr>
              <w:t>The Department of Propaedeutics of Internal D</w:t>
            </w:r>
            <w:r w:rsidR="008C10F2" w:rsidRPr="008C10F2">
              <w:rPr>
                <w:lang w:val="en-US"/>
              </w:rPr>
              <w:t>iseases</w:t>
            </w:r>
          </w:p>
        </w:tc>
      </w:tr>
    </w:tbl>
    <w:p w14:paraId="5ACE3004" w14:textId="77777777" w:rsidR="00EF76F8" w:rsidRPr="000725D8" w:rsidRDefault="00EF76F8" w:rsidP="00EF76F8">
      <w:pPr>
        <w:rPr>
          <w:lang w:val="en-US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6"/>
        <w:gridCol w:w="876"/>
        <w:gridCol w:w="1755"/>
        <w:gridCol w:w="877"/>
        <w:gridCol w:w="1764"/>
        <w:gridCol w:w="2330"/>
      </w:tblGrid>
      <w:tr w:rsidR="002D6B91" w:rsidRPr="00B22F42" w14:paraId="436085EB" w14:textId="77777777" w:rsidTr="00B755D0">
        <w:trPr>
          <w:trHeight w:val="567"/>
        </w:trPr>
        <w:tc>
          <w:tcPr>
            <w:tcW w:w="9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E34B" w14:textId="01E65ECC" w:rsidR="00EF76F8" w:rsidRPr="008C10F2" w:rsidRDefault="008C10F2" w:rsidP="00B755D0">
            <w:pPr>
              <w:jc w:val="center"/>
              <w:rPr>
                <w:b/>
                <w:color w:val="auto"/>
                <w:lang w:val="en-US"/>
              </w:rPr>
            </w:pPr>
            <w:r w:rsidRPr="008C10F2">
              <w:rPr>
                <w:b/>
                <w:color w:val="auto"/>
                <w:lang w:val="en-US"/>
              </w:rPr>
              <w:t>for the 8th semester of the 4th year of the 2025/26 academic year</w:t>
            </w:r>
          </w:p>
        </w:tc>
      </w:tr>
      <w:tr w:rsidR="002E7B1D" w:rsidRPr="00013091" w14:paraId="623E1AAB" w14:textId="77777777" w:rsidTr="002D6B91">
        <w:tc>
          <w:tcPr>
            <w:tcW w:w="2046" w:type="dxa"/>
            <w:vAlign w:val="center"/>
          </w:tcPr>
          <w:p w14:paraId="68FE61C2" w14:textId="79541F90" w:rsidR="00EF76F8" w:rsidRPr="008C10F2" w:rsidRDefault="008C10F2" w:rsidP="00B755D0">
            <w:pPr>
              <w:jc w:val="center"/>
              <w:rPr>
                <w:bCs/>
                <w:color w:val="auto"/>
                <w:lang w:val="en-US"/>
              </w:rPr>
            </w:pPr>
            <w:r w:rsidRPr="008C10F2">
              <w:rPr>
                <w:bCs/>
                <w:color w:val="auto"/>
              </w:rPr>
              <w:t>Course / Practical Training</w:t>
            </w:r>
          </w:p>
        </w:tc>
        <w:tc>
          <w:tcPr>
            <w:tcW w:w="876" w:type="dxa"/>
            <w:vAlign w:val="center"/>
          </w:tcPr>
          <w:p w14:paraId="48A6A2AF" w14:textId="77777777" w:rsidR="008C10F2" w:rsidRPr="008C10F2" w:rsidRDefault="008C10F2" w:rsidP="008C10F2">
            <w:pPr>
              <w:jc w:val="center"/>
              <w:rPr>
                <w:bCs/>
                <w:color w:val="auto"/>
                <w:lang w:val="en-US"/>
              </w:rPr>
            </w:pPr>
            <w:r w:rsidRPr="008C10F2">
              <w:rPr>
                <w:bCs/>
                <w:color w:val="auto"/>
                <w:lang w:val="en-US"/>
              </w:rPr>
              <w:t>No.</w:t>
            </w:r>
          </w:p>
          <w:p w14:paraId="3BBBDF1A" w14:textId="77777777" w:rsidR="008C10F2" w:rsidRPr="008C10F2" w:rsidRDefault="008C10F2" w:rsidP="008C10F2">
            <w:pPr>
              <w:jc w:val="center"/>
              <w:rPr>
                <w:bCs/>
                <w:color w:val="auto"/>
                <w:lang w:val="en-US"/>
              </w:rPr>
            </w:pPr>
            <w:r w:rsidRPr="008C10F2">
              <w:rPr>
                <w:bCs/>
                <w:color w:val="auto"/>
                <w:lang w:val="en-US"/>
              </w:rPr>
              <w:t>of the group</w:t>
            </w:r>
          </w:p>
          <w:p w14:paraId="52B50BED" w14:textId="6AC20BA6" w:rsidR="00EF76F8" w:rsidRPr="008C10F2" w:rsidRDefault="00EF76F8" w:rsidP="008C10F2">
            <w:pPr>
              <w:jc w:val="center"/>
              <w:rPr>
                <w:bCs/>
                <w:color w:val="auto"/>
                <w:lang w:val="en-US"/>
              </w:rPr>
            </w:pPr>
          </w:p>
        </w:tc>
        <w:tc>
          <w:tcPr>
            <w:tcW w:w="1755" w:type="dxa"/>
            <w:vAlign w:val="center"/>
          </w:tcPr>
          <w:p w14:paraId="7B814192" w14:textId="55954BA4" w:rsidR="00EF76F8" w:rsidRPr="008C10F2" w:rsidRDefault="008C10F2" w:rsidP="008C10F2">
            <w:pPr>
              <w:jc w:val="center"/>
              <w:rPr>
                <w:bCs/>
                <w:color w:val="auto"/>
                <w:lang w:val="en-US"/>
              </w:rPr>
            </w:pPr>
            <w:r w:rsidRPr="008C10F2">
              <w:rPr>
                <w:bCs/>
                <w:color w:val="auto"/>
                <w:lang w:val="en-US"/>
              </w:rPr>
              <w:t>Date and time of the first repeated interim assessment</w:t>
            </w:r>
          </w:p>
        </w:tc>
        <w:tc>
          <w:tcPr>
            <w:tcW w:w="877" w:type="dxa"/>
            <w:vAlign w:val="center"/>
          </w:tcPr>
          <w:p w14:paraId="22C86338" w14:textId="77777777" w:rsidR="008C10F2" w:rsidRPr="008C10F2" w:rsidRDefault="008C10F2" w:rsidP="008C10F2">
            <w:pPr>
              <w:jc w:val="center"/>
              <w:rPr>
                <w:bCs/>
                <w:color w:val="auto"/>
                <w:lang w:val="en-US"/>
              </w:rPr>
            </w:pPr>
            <w:r w:rsidRPr="008C10F2">
              <w:rPr>
                <w:bCs/>
                <w:color w:val="auto"/>
                <w:lang w:val="en-US"/>
              </w:rPr>
              <w:t>No.</w:t>
            </w:r>
          </w:p>
          <w:p w14:paraId="7C9317A8" w14:textId="77777777" w:rsidR="008C10F2" w:rsidRPr="008C10F2" w:rsidRDefault="008C10F2" w:rsidP="008C10F2">
            <w:pPr>
              <w:jc w:val="center"/>
              <w:rPr>
                <w:bCs/>
                <w:color w:val="auto"/>
                <w:lang w:val="en-US"/>
              </w:rPr>
            </w:pPr>
            <w:r w:rsidRPr="008C10F2">
              <w:rPr>
                <w:bCs/>
                <w:color w:val="auto"/>
                <w:lang w:val="en-US"/>
              </w:rPr>
              <w:t>of the group</w:t>
            </w:r>
          </w:p>
          <w:p w14:paraId="0678FB1B" w14:textId="36E09259" w:rsidR="00EF76F8" w:rsidRPr="008C10F2" w:rsidRDefault="00EF76F8" w:rsidP="008C10F2">
            <w:pPr>
              <w:jc w:val="center"/>
              <w:rPr>
                <w:bCs/>
                <w:color w:val="auto"/>
                <w:lang w:val="en-US"/>
              </w:rPr>
            </w:pPr>
          </w:p>
        </w:tc>
        <w:tc>
          <w:tcPr>
            <w:tcW w:w="1764" w:type="dxa"/>
            <w:vAlign w:val="center"/>
          </w:tcPr>
          <w:p w14:paraId="6A45E66A" w14:textId="682F115B" w:rsidR="00EF76F8" w:rsidRPr="008C10F2" w:rsidRDefault="008C10F2" w:rsidP="00B755D0">
            <w:pPr>
              <w:jc w:val="center"/>
              <w:rPr>
                <w:bCs/>
                <w:color w:val="auto"/>
                <w:lang w:val="en-US"/>
              </w:rPr>
            </w:pPr>
            <w:r>
              <w:rPr>
                <w:bCs/>
                <w:color w:val="auto"/>
                <w:lang w:val="en-US"/>
              </w:rPr>
              <w:t>Date and time of the second</w:t>
            </w:r>
            <w:r w:rsidRPr="008C10F2">
              <w:rPr>
                <w:bCs/>
                <w:color w:val="auto"/>
                <w:lang w:val="en-US"/>
              </w:rPr>
              <w:t xml:space="preserve"> repeated interim assessment</w:t>
            </w:r>
          </w:p>
        </w:tc>
        <w:tc>
          <w:tcPr>
            <w:tcW w:w="2330" w:type="dxa"/>
            <w:vAlign w:val="center"/>
          </w:tcPr>
          <w:p w14:paraId="16A565C6" w14:textId="0875B59E" w:rsidR="00EF76F8" w:rsidRPr="000901D3" w:rsidRDefault="000901D3" w:rsidP="00B755D0">
            <w:pPr>
              <w:jc w:val="center"/>
              <w:rPr>
                <w:bCs/>
                <w:color w:val="auto"/>
                <w:lang w:val="en-US"/>
              </w:rPr>
            </w:pPr>
            <w:r w:rsidRPr="000901D3">
              <w:rPr>
                <w:bCs/>
                <w:color w:val="auto"/>
                <w:lang w:val="en-US"/>
              </w:rPr>
              <w:t>Place of assessment</w:t>
            </w:r>
          </w:p>
        </w:tc>
      </w:tr>
      <w:tr w:rsidR="002E7B1D" w:rsidRPr="008C10F2" w14:paraId="102BC93A" w14:textId="77777777" w:rsidTr="00141EFB">
        <w:trPr>
          <w:trHeight w:val="1932"/>
        </w:trPr>
        <w:tc>
          <w:tcPr>
            <w:tcW w:w="2046" w:type="dxa"/>
            <w:vAlign w:val="center"/>
          </w:tcPr>
          <w:p w14:paraId="37BC0CCB" w14:textId="216989B7" w:rsidR="002D6B91" w:rsidRPr="00013091" w:rsidRDefault="008C10F2" w:rsidP="00141EFB">
            <w:pPr>
              <w:jc w:val="center"/>
              <w:rPr>
                <w:color w:val="auto"/>
              </w:rPr>
            </w:pPr>
            <w:r w:rsidRPr="008C10F2">
              <w:rPr>
                <w:color w:val="auto"/>
              </w:rPr>
              <w:t>Dermatovenerology</w:t>
            </w:r>
          </w:p>
          <w:p w14:paraId="13F2E18E" w14:textId="3933C720" w:rsidR="002D6B91" w:rsidRPr="00013091" w:rsidRDefault="002D6B91" w:rsidP="006F64B0">
            <w:pPr>
              <w:jc w:val="center"/>
              <w:rPr>
                <w:rFonts w:eastAsia="Calibri"/>
                <w:color w:val="auto"/>
                <w:spacing w:val="-4"/>
              </w:rPr>
            </w:pPr>
            <w:r w:rsidRPr="00013091">
              <w:rPr>
                <w:bCs/>
                <w:color w:val="auto"/>
              </w:rPr>
              <w:t>(</w:t>
            </w:r>
            <w:r w:rsidR="006F64B0">
              <w:rPr>
                <w:color w:val="auto"/>
                <w:lang w:val="en-US"/>
              </w:rPr>
              <w:t>graded credit</w:t>
            </w:r>
            <w:r w:rsidRPr="00013091">
              <w:rPr>
                <w:bCs/>
                <w:color w:val="auto"/>
              </w:rPr>
              <w:t>)</w:t>
            </w:r>
          </w:p>
        </w:tc>
        <w:tc>
          <w:tcPr>
            <w:tcW w:w="876" w:type="dxa"/>
            <w:vAlign w:val="center"/>
          </w:tcPr>
          <w:p w14:paraId="67C3B969" w14:textId="6E450F92" w:rsidR="002D6B91" w:rsidRPr="00013091" w:rsidRDefault="002D6B91" w:rsidP="002D6B91">
            <w:pPr>
              <w:jc w:val="center"/>
              <w:rPr>
                <w:rFonts w:eastAsia="Calibri"/>
                <w:color w:val="auto"/>
                <w:spacing w:val="-4"/>
              </w:rPr>
            </w:pPr>
            <w:r w:rsidRPr="00013091">
              <w:rPr>
                <w:bCs/>
                <w:color w:val="auto"/>
              </w:rPr>
              <w:t>501-530</w:t>
            </w:r>
          </w:p>
        </w:tc>
        <w:tc>
          <w:tcPr>
            <w:tcW w:w="1755" w:type="dxa"/>
            <w:vAlign w:val="center"/>
          </w:tcPr>
          <w:p w14:paraId="6A73501E" w14:textId="29AF4C3E" w:rsidR="002D6B91" w:rsidRPr="00013091" w:rsidRDefault="002D6B91" w:rsidP="002D6B91">
            <w:pPr>
              <w:jc w:val="center"/>
              <w:rPr>
                <w:bCs/>
                <w:color w:val="auto"/>
              </w:rPr>
            </w:pPr>
            <w:r w:rsidRPr="00013091">
              <w:rPr>
                <w:bCs/>
                <w:color w:val="auto"/>
              </w:rPr>
              <w:t>1</w:t>
            </w:r>
            <w:r w:rsidR="005131AF" w:rsidRPr="00013091">
              <w:rPr>
                <w:bCs/>
                <w:color w:val="auto"/>
              </w:rPr>
              <w:t>4</w:t>
            </w:r>
            <w:r w:rsidRPr="00013091">
              <w:rPr>
                <w:bCs/>
                <w:color w:val="auto"/>
              </w:rPr>
              <w:t>.09.2026</w:t>
            </w:r>
          </w:p>
          <w:p w14:paraId="64D5874E" w14:textId="76E43BE3" w:rsidR="002D6B91" w:rsidRPr="00013091" w:rsidRDefault="008C10F2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  <w:p w14:paraId="32475378" w14:textId="74D134B7" w:rsidR="002D6B91" w:rsidRPr="00013091" w:rsidRDefault="002D6B91" w:rsidP="002D6B91">
            <w:pPr>
              <w:jc w:val="center"/>
              <w:rPr>
                <w:rFonts w:eastAsia="Calibri"/>
                <w:color w:val="auto"/>
              </w:rPr>
            </w:pPr>
          </w:p>
        </w:tc>
        <w:tc>
          <w:tcPr>
            <w:tcW w:w="877" w:type="dxa"/>
            <w:vAlign w:val="center"/>
          </w:tcPr>
          <w:p w14:paraId="7559F78F" w14:textId="6EB4B791" w:rsidR="002D6B91" w:rsidRPr="00013091" w:rsidRDefault="002D6B91" w:rsidP="002D6B91">
            <w:pPr>
              <w:jc w:val="center"/>
              <w:rPr>
                <w:color w:val="auto"/>
              </w:rPr>
            </w:pPr>
            <w:r w:rsidRPr="00013091">
              <w:rPr>
                <w:bCs/>
                <w:color w:val="auto"/>
              </w:rPr>
              <w:t>501-530</w:t>
            </w:r>
          </w:p>
        </w:tc>
        <w:tc>
          <w:tcPr>
            <w:tcW w:w="1764" w:type="dxa"/>
            <w:vAlign w:val="center"/>
          </w:tcPr>
          <w:p w14:paraId="25F315A9" w14:textId="7FA28727" w:rsidR="002D6B91" w:rsidRPr="00013091" w:rsidRDefault="002D6B91" w:rsidP="002D6B91">
            <w:pPr>
              <w:jc w:val="center"/>
              <w:rPr>
                <w:bCs/>
                <w:color w:val="auto"/>
              </w:rPr>
            </w:pPr>
            <w:r w:rsidRPr="00013091">
              <w:rPr>
                <w:bCs/>
                <w:color w:val="auto"/>
              </w:rPr>
              <w:t>0</w:t>
            </w:r>
            <w:r w:rsidR="005131AF" w:rsidRPr="00013091">
              <w:rPr>
                <w:bCs/>
                <w:color w:val="auto"/>
              </w:rPr>
              <w:t>5</w:t>
            </w:r>
            <w:r w:rsidRPr="00013091">
              <w:rPr>
                <w:bCs/>
                <w:color w:val="auto"/>
              </w:rPr>
              <w:t>.10.2026</w:t>
            </w:r>
          </w:p>
          <w:p w14:paraId="7992C218" w14:textId="480B5C21" w:rsidR="002D6B91" w:rsidRPr="00013091" w:rsidRDefault="008C10F2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  <w:p w14:paraId="6AC9D035" w14:textId="09CF7C64" w:rsidR="002D6B91" w:rsidRPr="00013091" w:rsidRDefault="002D6B91" w:rsidP="002D6B91">
            <w:pPr>
              <w:jc w:val="center"/>
              <w:rPr>
                <w:rFonts w:eastAsia="Calibri"/>
                <w:color w:val="auto"/>
              </w:rPr>
            </w:pPr>
          </w:p>
        </w:tc>
        <w:tc>
          <w:tcPr>
            <w:tcW w:w="2330" w:type="dxa"/>
            <w:vAlign w:val="center"/>
          </w:tcPr>
          <w:p w14:paraId="0E2CFA6C" w14:textId="690E7994" w:rsidR="0046290D" w:rsidRDefault="008C10F2" w:rsidP="0046290D">
            <w:pPr>
              <w:jc w:val="center"/>
              <w:rPr>
                <w:bCs/>
                <w:color w:val="auto"/>
                <w:lang w:val="en-US"/>
              </w:rPr>
            </w:pPr>
            <w:r>
              <w:rPr>
                <w:bCs/>
                <w:color w:val="auto"/>
                <w:lang w:val="en-US"/>
              </w:rPr>
              <w:t xml:space="preserve">Yablochkina street, 24, </w:t>
            </w:r>
            <w:r w:rsidR="0046290D">
              <w:rPr>
                <w:bCs/>
                <w:color w:val="auto"/>
                <w:lang w:val="en-US"/>
              </w:rPr>
              <w:t xml:space="preserve">The State Budgetary Healthcare Institution (GBUZ), </w:t>
            </w:r>
            <w:r w:rsidR="0046290D" w:rsidRPr="0046290D">
              <w:rPr>
                <w:bCs/>
                <w:color w:val="auto"/>
                <w:lang w:val="en-US"/>
              </w:rPr>
              <w:t>"Chelyabinsk Regional Clinical Directorate and Venereological Dispensary"</w:t>
            </w:r>
            <w:r w:rsidR="0046290D">
              <w:rPr>
                <w:bCs/>
                <w:color w:val="auto"/>
                <w:lang w:val="en-US"/>
              </w:rPr>
              <w:t xml:space="preserve"> (ChokKVD), 3</w:t>
            </w:r>
            <w:r w:rsidR="0046290D" w:rsidRPr="0046290D">
              <w:rPr>
                <w:bCs/>
                <w:color w:val="auto"/>
                <w:vertAlign w:val="superscript"/>
                <w:lang w:val="en-US"/>
              </w:rPr>
              <w:t>rd</w:t>
            </w:r>
            <w:r w:rsidR="0046290D">
              <w:rPr>
                <w:bCs/>
                <w:color w:val="auto"/>
                <w:lang w:val="en-US"/>
              </w:rPr>
              <w:t xml:space="preserve"> floor, classroom No.5,</w:t>
            </w:r>
          </w:p>
          <w:p w14:paraId="5B456475" w14:textId="1009C200" w:rsidR="002D6B91" w:rsidRPr="008C10F2" w:rsidRDefault="008C10F2" w:rsidP="008C10F2">
            <w:pPr>
              <w:jc w:val="center"/>
              <w:rPr>
                <w:rFonts w:eastAsia="Calibri"/>
                <w:color w:val="auto"/>
                <w:spacing w:val="-4"/>
                <w:lang w:val="en-US"/>
              </w:rPr>
            </w:pPr>
            <w:r>
              <w:rPr>
                <w:bCs/>
                <w:color w:val="auto"/>
                <w:lang w:val="en-US"/>
              </w:rPr>
              <w:t xml:space="preserve">The Department of </w:t>
            </w:r>
            <w:r w:rsidRPr="008C10F2">
              <w:rPr>
                <w:bCs/>
                <w:color w:val="auto"/>
                <w:lang w:val="en-US"/>
              </w:rPr>
              <w:t>Dermatovenerology</w:t>
            </w:r>
          </w:p>
        </w:tc>
      </w:tr>
      <w:tr w:rsidR="002E7B1D" w:rsidRPr="00B22F42" w14:paraId="6FB35069" w14:textId="77777777" w:rsidTr="00141EFB">
        <w:tc>
          <w:tcPr>
            <w:tcW w:w="2046" w:type="dxa"/>
            <w:vAlign w:val="center"/>
          </w:tcPr>
          <w:p w14:paraId="0A81E768" w14:textId="7B5C00FE" w:rsidR="002D6B91" w:rsidRPr="00013091" w:rsidRDefault="0046290D" w:rsidP="006F64B0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C</w:t>
            </w:r>
            <w:r>
              <w:rPr>
                <w:color w:val="auto"/>
              </w:rPr>
              <w:t xml:space="preserve">linical </w:t>
            </w:r>
            <w:r>
              <w:rPr>
                <w:color w:val="auto"/>
                <w:lang w:val="en-US"/>
              </w:rPr>
              <w:t>P</w:t>
            </w:r>
            <w:r w:rsidRPr="0046290D">
              <w:rPr>
                <w:color w:val="auto"/>
              </w:rPr>
              <w:t xml:space="preserve">athophysiology </w:t>
            </w:r>
            <w:r w:rsidRPr="00013091">
              <w:rPr>
                <w:color w:val="auto"/>
              </w:rPr>
              <w:t xml:space="preserve"> </w:t>
            </w:r>
            <w:r w:rsidR="002D6B91" w:rsidRPr="00013091">
              <w:rPr>
                <w:color w:val="auto"/>
              </w:rPr>
              <w:lastRenderedPageBreak/>
              <w:t>(</w:t>
            </w:r>
            <w:r w:rsidR="006F64B0">
              <w:rPr>
                <w:color w:val="auto"/>
                <w:lang w:val="en-US"/>
              </w:rPr>
              <w:t>credit</w:t>
            </w:r>
            <w:r w:rsidR="002D6B91" w:rsidRPr="00013091">
              <w:rPr>
                <w:color w:val="auto"/>
              </w:rPr>
              <w:t>)</w:t>
            </w:r>
          </w:p>
        </w:tc>
        <w:tc>
          <w:tcPr>
            <w:tcW w:w="876" w:type="dxa"/>
            <w:vAlign w:val="center"/>
          </w:tcPr>
          <w:p w14:paraId="349727F8" w14:textId="415126DD" w:rsidR="002D6B91" w:rsidRPr="00013091" w:rsidRDefault="002D6B91" w:rsidP="002D6B91">
            <w:pPr>
              <w:jc w:val="center"/>
              <w:rPr>
                <w:rFonts w:eastAsia="Calibri"/>
                <w:color w:val="auto"/>
                <w:spacing w:val="-4"/>
              </w:rPr>
            </w:pPr>
            <w:r w:rsidRPr="00013091">
              <w:rPr>
                <w:bCs/>
                <w:color w:val="auto"/>
              </w:rPr>
              <w:lastRenderedPageBreak/>
              <w:t>501-530</w:t>
            </w:r>
          </w:p>
        </w:tc>
        <w:tc>
          <w:tcPr>
            <w:tcW w:w="1755" w:type="dxa"/>
            <w:vAlign w:val="center"/>
          </w:tcPr>
          <w:p w14:paraId="614CCF30" w14:textId="77777777" w:rsidR="002D6B91" w:rsidRPr="00013091" w:rsidRDefault="002D6B91" w:rsidP="002D6B91">
            <w:pPr>
              <w:jc w:val="center"/>
              <w:rPr>
                <w:bCs/>
                <w:color w:val="auto"/>
              </w:rPr>
            </w:pPr>
            <w:r w:rsidRPr="00013091">
              <w:rPr>
                <w:bCs/>
                <w:color w:val="auto"/>
              </w:rPr>
              <w:t>16.09.2026</w:t>
            </w:r>
          </w:p>
          <w:p w14:paraId="5AB55BA6" w14:textId="7957AC56" w:rsidR="002D6B91" w:rsidRPr="00013091" w:rsidRDefault="0046290D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  <w:p w14:paraId="644378A0" w14:textId="398570C0" w:rsidR="002D6B91" w:rsidRPr="00013091" w:rsidRDefault="002D6B91" w:rsidP="002D6B91">
            <w:pPr>
              <w:jc w:val="center"/>
              <w:rPr>
                <w:color w:val="auto"/>
              </w:rPr>
            </w:pPr>
          </w:p>
        </w:tc>
        <w:tc>
          <w:tcPr>
            <w:tcW w:w="877" w:type="dxa"/>
            <w:vAlign w:val="center"/>
          </w:tcPr>
          <w:p w14:paraId="0B776FA4" w14:textId="7A89C8C4" w:rsidR="002D6B91" w:rsidRPr="00013091" w:rsidRDefault="002D6B91" w:rsidP="002D6B91">
            <w:pPr>
              <w:jc w:val="center"/>
              <w:rPr>
                <w:color w:val="auto"/>
              </w:rPr>
            </w:pPr>
            <w:r w:rsidRPr="00013091">
              <w:rPr>
                <w:bCs/>
                <w:color w:val="auto"/>
              </w:rPr>
              <w:lastRenderedPageBreak/>
              <w:t>501-530</w:t>
            </w:r>
          </w:p>
        </w:tc>
        <w:tc>
          <w:tcPr>
            <w:tcW w:w="1764" w:type="dxa"/>
            <w:vAlign w:val="center"/>
          </w:tcPr>
          <w:p w14:paraId="12E802C3" w14:textId="77777777" w:rsidR="002D6B91" w:rsidRPr="00013091" w:rsidRDefault="002D6B91" w:rsidP="002D6B91">
            <w:pPr>
              <w:jc w:val="center"/>
              <w:rPr>
                <w:bCs/>
                <w:color w:val="auto"/>
              </w:rPr>
            </w:pPr>
            <w:r w:rsidRPr="00013091">
              <w:rPr>
                <w:bCs/>
                <w:color w:val="auto"/>
              </w:rPr>
              <w:t>0</w:t>
            </w:r>
            <w:r w:rsidRPr="00013091">
              <w:rPr>
                <w:bCs/>
                <w:color w:val="auto"/>
                <w:lang w:val="en-US"/>
              </w:rPr>
              <w:t>7</w:t>
            </w:r>
            <w:r w:rsidRPr="00013091">
              <w:rPr>
                <w:bCs/>
                <w:color w:val="auto"/>
              </w:rPr>
              <w:t>.10.2026</w:t>
            </w:r>
          </w:p>
          <w:p w14:paraId="69BEBA8B" w14:textId="2E153C30" w:rsidR="002D6B91" w:rsidRPr="00013091" w:rsidRDefault="0046290D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  <w:p w14:paraId="7D10F172" w14:textId="207C4882" w:rsidR="002D6B91" w:rsidRPr="00013091" w:rsidRDefault="002D6B91" w:rsidP="002D6B91">
            <w:pPr>
              <w:jc w:val="center"/>
              <w:rPr>
                <w:color w:val="auto"/>
              </w:rPr>
            </w:pPr>
          </w:p>
        </w:tc>
        <w:tc>
          <w:tcPr>
            <w:tcW w:w="2330" w:type="dxa"/>
            <w:vAlign w:val="center"/>
          </w:tcPr>
          <w:p w14:paraId="0F728A28" w14:textId="77777777" w:rsidR="00B366B9" w:rsidRPr="00B366B9" w:rsidRDefault="00B366B9" w:rsidP="00B366B9">
            <w:pPr>
              <w:jc w:val="center"/>
              <w:rPr>
                <w:bCs/>
                <w:color w:val="auto"/>
                <w:lang w:val="en-US"/>
              </w:rPr>
            </w:pPr>
            <w:r w:rsidRPr="00B366B9">
              <w:rPr>
                <w:bCs/>
                <w:color w:val="auto"/>
                <w:lang w:val="en-US"/>
              </w:rPr>
              <w:lastRenderedPageBreak/>
              <w:t xml:space="preserve">FSFEI HPE SUSMU of the Ministry of Health </w:t>
            </w:r>
          </w:p>
          <w:p w14:paraId="382AE05F" w14:textId="77777777" w:rsidR="00B366B9" w:rsidRPr="000725D8" w:rsidRDefault="00B366B9" w:rsidP="00B366B9">
            <w:pPr>
              <w:jc w:val="center"/>
              <w:rPr>
                <w:bCs/>
                <w:color w:val="auto"/>
                <w:lang w:val="en-US"/>
              </w:rPr>
            </w:pPr>
            <w:r w:rsidRPr="000725D8">
              <w:rPr>
                <w:bCs/>
                <w:color w:val="auto"/>
                <w:lang w:val="en-US"/>
              </w:rPr>
              <w:lastRenderedPageBreak/>
              <w:t>Vorovskogo street, 66,</w:t>
            </w:r>
          </w:p>
          <w:p w14:paraId="7D6390B4" w14:textId="26ADA4FC" w:rsidR="002D6B91" w:rsidRPr="0046290D" w:rsidRDefault="0046290D" w:rsidP="0046290D">
            <w:pPr>
              <w:jc w:val="center"/>
              <w:rPr>
                <w:color w:val="auto"/>
                <w:lang w:val="en-US"/>
              </w:rPr>
            </w:pPr>
            <w:r w:rsidRPr="0046290D">
              <w:rPr>
                <w:bCs/>
                <w:color w:val="auto"/>
                <w:lang w:val="en-US"/>
              </w:rPr>
              <w:t>The Department of Pathological Physiology</w:t>
            </w:r>
            <w:r>
              <w:rPr>
                <w:bCs/>
                <w:color w:val="auto"/>
                <w:lang w:val="en-US"/>
              </w:rPr>
              <w:t>, room</w:t>
            </w:r>
            <w:r w:rsidR="002D6B91" w:rsidRPr="0046290D">
              <w:rPr>
                <w:bCs/>
                <w:color w:val="auto"/>
                <w:lang w:val="en-US"/>
              </w:rPr>
              <w:t xml:space="preserve"> 325</w:t>
            </w:r>
          </w:p>
        </w:tc>
      </w:tr>
      <w:tr w:rsidR="002E7B1D" w:rsidRPr="00B22F42" w14:paraId="7BC944AA" w14:textId="77777777" w:rsidTr="00141EFB">
        <w:tc>
          <w:tcPr>
            <w:tcW w:w="2046" w:type="dxa"/>
            <w:vAlign w:val="center"/>
          </w:tcPr>
          <w:p w14:paraId="7A63F115" w14:textId="4FF309FE" w:rsidR="002D6B91" w:rsidRPr="0046290D" w:rsidRDefault="0046290D" w:rsidP="00141EFB">
            <w:pPr>
              <w:jc w:val="center"/>
              <w:rPr>
                <w:color w:val="auto"/>
                <w:lang w:val="en-US"/>
              </w:rPr>
            </w:pPr>
            <w:r w:rsidRPr="0046290D">
              <w:rPr>
                <w:color w:val="auto"/>
                <w:lang w:val="en-US"/>
              </w:rPr>
              <w:lastRenderedPageBreak/>
              <w:t xml:space="preserve">Neurology, Medical Genetics, and Neurosurgery </w:t>
            </w:r>
            <w:r w:rsidR="002D6B91" w:rsidRPr="0046290D">
              <w:rPr>
                <w:color w:val="auto"/>
                <w:lang w:val="en-US"/>
              </w:rPr>
              <w:t>(</w:t>
            </w:r>
            <w:r>
              <w:rPr>
                <w:color w:val="auto"/>
                <w:lang w:val="en-US"/>
              </w:rPr>
              <w:t>exam</w:t>
            </w:r>
            <w:r w:rsidR="002D6B91" w:rsidRPr="0046290D">
              <w:rPr>
                <w:color w:val="auto"/>
                <w:lang w:val="en-US"/>
              </w:rPr>
              <w:t>)</w:t>
            </w:r>
          </w:p>
        </w:tc>
        <w:tc>
          <w:tcPr>
            <w:tcW w:w="876" w:type="dxa"/>
            <w:vAlign w:val="center"/>
          </w:tcPr>
          <w:p w14:paraId="6724A1AC" w14:textId="3227D375" w:rsidR="002D6B91" w:rsidRPr="00013091" w:rsidRDefault="002D6B91" w:rsidP="002D6B91">
            <w:pPr>
              <w:jc w:val="center"/>
              <w:rPr>
                <w:rFonts w:eastAsia="Calibri"/>
                <w:color w:val="auto"/>
                <w:spacing w:val="-4"/>
              </w:rPr>
            </w:pPr>
            <w:r w:rsidRPr="00013091">
              <w:rPr>
                <w:bCs/>
                <w:color w:val="auto"/>
              </w:rPr>
              <w:t>501-530</w:t>
            </w:r>
          </w:p>
        </w:tc>
        <w:tc>
          <w:tcPr>
            <w:tcW w:w="1755" w:type="dxa"/>
            <w:vAlign w:val="center"/>
          </w:tcPr>
          <w:p w14:paraId="3CE7FABC" w14:textId="4293EBF1" w:rsidR="002D6B91" w:rsidRPr="00013091" w:rsidRDefault="00D545A5" w:rsidP="002D6B91">
            <w:pPr>
              <w:jc w:val="center"/>
              <w:rPr>
                <w:bCs/>
                <w:color w:val="auto"/>
              </w:rPr>
            </w:pPr>
            <w:r w:rsidRPr="00013091">
              <w:rPr>
                <w:bCs/>
                <w:color w:val="auto"/>
              </w:rPr>
              <w:t>21</w:t>
            </w:r>
            <w:r w:rsidR="002D6B91" w:rsidRPr="00013091">
              <w:rPr>
                <w:bCs/>
                <w:color w:val="auto"/>
              </w:rPr>
              <w:t>.09.2026</w:t>
            </w:r>
          </w:p>
          <w:p w14:paraId="2A8ABFDC" w14:textId="336BCA54" w:rsidR="002D6B91" w:rsidRPr="00013091" w:rsidRDefault="0046290D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  <w:p w14:paraId="5AA03DE4" w14:textId="226F9375" w:rsidR="002D6B91" w:rsidRPr="00013091" w:rsidRDefault="002D6B91" w:rsidP="002D6B91">
            <w:pPr>
              <w:jc w:val="center"/>
              <w:rPr>
                <w:color w:val="auto"/>
              </w:rPr>
            </w:pPr>
          </w:p>
        </w:tc>
        <w:tc>
          <w:tcPr>
            <w:tcW w:w="877" w:type="dxa"/>
            <w:vAlign w:val="center"/>
          </w:tcPr>
          <w:p w14:paraId="5073371C" w14:textId="27EF324A" w:rsidR="002D6B91" w:rsidRPr="00013091" w:rsidRDefault="002D6B91" w:rsidP="002D6B91">
            <w:pPr>
              <w:jc w:val="center"/>
              <w:rPr>
                <w:color w:val="auto"/>
              </w:rPr>
            </w:pPr>
            <w:r w:rsidRPr="00013091">
              <w:rPr>
                <w:bCs/>
                <w:color w:val="auto"/>
              </w:rPr>
              <w:t>501-530</w:t>
            </w:r>
          </w:p>
        </w:tc>
        <w:tc>
          <w:tcPr>
            <w:tcW w:w="1764" w:type="dxa"/>
            <w:vAlign w:val="center"/>
          </w:tcPr>
          <w:p w14:paraId="1E6912C8" w14:textId="74C3E3EB" w:rsidR="002D6B91" w:rsidRPr="00013091" w:rsidRDefault="00D545A5" w:rsidP="002D6B91">
            <w:pPr>
              <w:jc w:val="center"/>
              <w:rPr>
                <w:bCs/>
                <w:color w:val="auto"/>
              </w:rPr>
            </w:pPr>
            <w:r w:rsidRPr="00013091">
              <w:rPr>
                <w:bCs/>
                <w:color w:val="auto"/>
              </w:rPr>
              <w:t>19</w:t>
            </w:r>
            <w:r w:rsidR="002D6B91" w:rsidRPr="00013091">
              <w:rPr>
                <w:bCs/>
                <w:color w:val="auto"/>
              </w:rPr>
              <w:t>.10.2026</w:t>
            </w:r>
          </w:p>
          <w:p w14:paraId="40024A96" w14:textId="23C2DA40" w:rsidR="002D6B91" w:rsidRPr="00013091" w:rsidRDefault="006B5170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  <w:p w14:paraId="3937C55C" w14:textId="48878C0E" w:rsidR="002D6B91" w:rsidRPr="00013091" w:rsidRDefault="002D6B91" w:rsidP="002D6B91">
            <w:pPr>
              <w:jc w:val="center"/>
              <w:rPr>
                <w:color w:val="auto"/>
              </w:rPr>
            </w:pPr>
          </w:p>
        </w:tc>
        <w:tc>
          <w:tcPr>
            <w:tcW w:w="2330" w:type="dxa"/>
            <w:vAlign w:val="center"/>
          </w:tcPr>
          <w:p w14:paraId="2B9B3191" w14:textId="13DE9CAA" w:rsidR="002D6B91" w:rsidRPr="006B5170" w:rsidRDefault="006B5170" w:rsidP="006B5170">
            <w:pPr>
              <w:jc w:val="center"/>
              <w:rPr>
                <w:color w:val="auto"/>
                <w:lang w:val="en-US"/>
              </w:rPr>
            </w:pPr>
            <w:r w:rsidRPr="006B5170">
              <w:rPr>
                <w:bCs/>
                <w:color w:val="auto"/>
                <w:lang w:val="en-US"/>
              </w:rPr>
              <w:t xml:space="preserve">The State Budgetary Healthcare Institution (GBUZ) "Chelyabinsk Regional Clinical Hospital", </w:t>
            </w:r>
            <w:r>
              <w:rPr>
                <w:bCs/>
                <w:color w:val="auto"/>
                <w:lang w:val="en-US"/>
              </w:rPr>
              <w:t>Vorovskogo</w:t>
            </w:r>
            <w:r w:rsidRPr="006B5170">
              <w:rPr>
                <w:bCs/>
                <w:color w:val="auto"/>
                <w:lang w:val="en-US"/>
              </w:rPr>
              <w:t xml:space="preserve"> </w:t>
            </w:r>
            <w:r>
              <w:rPr>
                <w:bCs/>
                <w:color w:val="auto"/>
                <w:lang w:val="en-US"/>
              </w:rPr>
              <w:t>street</w:t>
            </w:r>
            <w:r w:rsidRPr="006B5170">
              <w:rPr>
                <w:bCs/>
                <w:color w:val="auto"/>
                <w:lang w:val="en-US"/>
              </w:rPr>
              <w:t xml:space="preserve">, 70, </w:t>
            </w:r>
            <w:r>
              <w:rPr>
                <w:bCs/>
                <w:color w:val="auto"/>
                <w:lang w:val="en-US"/>
              </w:rPr>
              <w:t xml:space="preserve">The Department of </w:t>
            </w:r>
            <w:r w:rsidRPr="006B5170">
              <w:rPr>
                <w:bCs/>
                <w:color w:val="auto"/>
                <w:lang w:val="en-US"/>
              </w:rPr>
              <w:t>Nervous diseases</w:t>
            </w:r>
            <w:r>
              <w:rPr>
                <w:bCs/>
                <w:color w:val="auto"/>
                <w:lang w:val="en-US"/>
              </w:rPr>
              <w:t>, building No.7, 4</w:t>
            </w:r>
            <w:r w:rsidRPr="006B5170">
              <w:rPr>
                <w:bCs/>
                <w:color w:val="auto"/>
                <w:vertAlign w:val="superscript"/>
                <w:lang w:val="en-US"/>
              </w:rPr>
              <w:t>th</w:t>
            </w:r>
            <w:r>
              <w:rPr>
                <w:bCs/>
                <w:color w:val="auto"/>
                <w:lang w:val="en-US"/>
              </w:rPr>
              <w:t xml:space="preserve"> floor, room 410 </w:t>
            </w:r>
          </w:p>
        </w:tc>
      </w:tr>
      <w:tr w:rsidR="002E7B1D" w:rsidRPr="00B22F42" w14:paraId="44A9BE10" w14:textId="77777777" w:rsidTr="00141EFB">
        <w:tc>
          <w:tcPr>
            <w:tcW w:w="2046" w:type="dxa"/>
            <w:vAlign w:val="center"/>
          </w:tcPr>
          <w:p w14:paraId="2F55850F" w14:textId="4BCD3888" w:rsidR="002D6B91" w:rsidRPr="006B5170" w:rsidRDefault="006B5170" w:rsidP="006F64B0">
            <w:pPr>
              <w:jc w:val="center"/>
              <w:rPr>
                <w:color w:val="auto"/>
                <w:lang w:val="en-US"/>
              </w:rPr>
            </w:pPr>
            <w:r w:rsidRPr="006B5170">
              <w:rPr>
                <w:color w:val="auto"/>
                <w:lang w:val="en-US"/>
              </w:rPr>
              <w:t xml:space="preserve">Therapeutic Practice </w:t>
            </w:r>
            <w:r w:rsidR="002D6B91" w:rsidRPr="006B5170">
              <w:rPr>
                <w:color w:val="auto"/>
                <w:lang w:val="en-US"/>
              </w:rPr>
              <w:t>(</w:t>
            </w:r>
            <w:r w:rsidR="006F64B0">
              <w:rPr>
                <w:color w:val="auto"/>
                <w:lang w:val="en-US"/>
              </w:rPr>
              <w:t>graded credit</w:t>
            </w:r>
            <w:r w:rsidR="002D6B91" w:rsidRPr="006B5170">
              <w:rPr>
                <w:color w:val="auto"/>
                <w:lang w:val="en-US"/>
              </w:rPr>
              <w:t>)</w:t>
            </w:r>
          </w:p>
        </w:tc>
        <w:tc>
          <w:tcPr>
            <w:tcW w:w="876" w:type="dxa"/>
            <w:vAlign w:val="center"/>
          </w:tcPr>
          <w:p w14:paraId="7EDE6C28" w14:textId="5CAFDA31" w:rsidR="002D6B91" w:rsidRPr="00013091" w:rsidRDefault="002D6B91" w:rsidP="002D6B91">
            <w:pPr>
              <w:jc w:val="center"/>
              <w:rPr>
                <w:rFonts w:eastAsia="Calibri"/>
                <w:color w:val="auto"/>
                <w:spacing w:val="-4"/>
              </w:rPr>
            </w:pPr>
            <w:r w:rsidRPr="00013091">
              <w:rPr>
                <w:bCs/>
                <w:color w:val="auto"/>
              </w:rPr>
              <w:t>501-530</w:t>
            </w:r>
          </w:p>
        </w:tc>
        <w:tc>
          <w:tcPr>
            <w:tcW w:w="1755" w:type="dxa"/>
            <w:vAlign w:val="center"/>
          </w:tcPr>
          <w:p w14:paraId="615263F0" w14:textId="4FC68803" w:rsidR="002D6B91" w:rsidRPr="00013091" w:rsidRDefault="009C1EE3" w:rsidP="002D6B91">
            <w:pPr>
              <w:jc w:val="center"/>
              <w:rPr>
                <w:bCs/>
                <w:color w:val="auto"/>
              </w:rPr>
            </w:pPr>
            <w:r w:rsidRPr="00013091">
              <w:rPr>
                <w:bCs/>
                <w:color w:val="auto"/>
              </w:rPr>
              <w:t>30</w:t>
            </w:r>
            <w:r w:rsidR="002D6B91" w:rsidRPr="00013091">
              <w:rPr>
                <w:bCs/>
                <w:color w:val="auto"/>
              </w:rPr>
              <w:t>.09.2026</w:t>
            </w:r>
          </w:p>
          <w:p w14:paraId="30D0DBBC" w14:textId="7AA078F0" w:rsidR="002D6B91" w:rsidRPr="00013091" w:rsidRDefault="006B5170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  <w:p w14:paraId="2B04FA52" w14:textId="61890721" w:rsidR="002D6B91" w:rsidRPr="00013091" w:rsidRDefault="002D6B91" w:rsidP="002D6B91">
            <w:pPr>
              <w:jc w:val="center"/>
              <w:rPr>
                <w:color w:val="auto"/>
              </w:rPr>
            </w:pPr>
          </w:p>
        </w:tc>
        <w:tc>
          <w:tcPr>
            <w:tcW w:w="877" w:type="dxa"/>
            <w:vAlign w:val="center"/>
          </w:tcPr>
          <w:p w14:paraId="7903D3FB" w14:textId="578A8433" w:rsidR="002D6B91" w:rsidRPr="00013091" w:rsidRDefault="002D6B91" w:rsidP="002D6B91">
            <w:pPr>
              <w:jc w:val="center"/>
              <w:rPr>
                <w:color w:val="auto"/>
              </w:rPr>
            </w:pPr>
            <w:r w:rsidRPr="00013091">
              <w:rPr>
                <w:bCs/>
                <w:color w:val="auto"/>
              </w:rPr>
              <w:t>501-530</w:t>
            </w:r>
          </w:p>
        </w:tc>
        <w:tc>
          <w:tcPr>
            <w:tcW w:w="1764" w:type="dxa"/>
            <w:vAlign w:val="center"/>
          </w:tcPr>
          <w:p w14:paraId="77FE8E9C" w14:textId="14CF890F" w:rsidR="002D6B91" w:rsidRPr="00013091" w:rsidRDefault="009C1EE3" w:rsidP="002D6B91">
            <w:pPr>
              <w:jc w:val="center"/>
              <w:rPr>
                <w:bCs/>
                <w:color w:val="auto"/>
              </w:rPr>
            </w:pPr>
            <w:r w:rsidRPr="00013091">
              <w:rPr>
                <w:bCs/>
                <w:color w:val="auto"/>
              </w:rPr>
              <w:t>21</w:t>
            </w:r>
            <w:r w:rsidR="002D6B91" w:rsidRPr="00013091">
              <w:rPr>
                <w:bCs/>
                <w:color w:val="auto"/>
              </w:rPr>
              <w:t>.10.2026</w:t>
            </w:r>
          </w:p>
          <w:p w14:paraId="7BB20110" w14:textId="42651C99" w:rsidR="002D6B91" w:rsidRPr="00013091" w:rsidRDefault="006B5170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  <w:p w14:paraId="44E78C74" w14:textId="4CC4B4D3" w:rsidR="002D6B91" w:rsidRPr="00013091" w:rsidRDefault="002D6B91" w:rsidP="002D6B91">
            <w:pPr>
              <w:jc w:val="center"/>
              <w:rPr>
                <w:color w:val="auto"/>
              </w:rPr>
            </w:pPr>
          </w:p>
        </w:tc>
        <w:tc>
          <w:tcPr>
            <w:tcW w:w="2330" w:type="dxa"/>
            <w:vAlign w:val="center"/>
          </w:tcPr>
          <w:p w14:paraId="3F504547" w14:textId="77777777" w:rsidR="006B5170" w:rsidRPr="006B5170" w:rsidRDefault="006B5170" w:rsidP="006B5170">
            <w:pPr>
              <w:jc w:val="center"/>
              <w:rPr>
                <w:color w:val="auto"/>
                <w:lang w:val="en-US"/>
              </w:rPr>
            </w:pPr>
            <w:r w:rsidRPr="006B5170">
              <w:rPr>
                <w:color w:val="auto"/>
                <w:lang w:val="en-US"/>
              </w:rPr>
              <w:t xml:space="preserve">FSFEI HPE SUSMU of the Ministry of Health </w:t>
            </w:r>
          </w:p>
          <w:p w14:paraId="2AC78E45" w14:textId="7777E3BC" w:rsidR="002D6B91" w:rsidRPr="006B5170" w:rsidRDefault="006B5170" w:rsidP="006B5170">
            <w:pPr>
              <w:jc w:val="center"/>
              <w:rPr>
                <w:color w:val="auto"/>
                <w:lang w:val="en-US"/>
              </w:rPr>
            </w:pPr>
            <w:r w:rsidRPr="006B5170">
              <w:rPr>
                <w:color w:val="auto"/>
                <w:lang w:val="en-US"/>
              </w:rPr>
              <w:t xml:space="preserve">Vorovskogo street, 64, </w:t>
            </w:r>
            <w:r>
              <w:rPr>
                <w:color w:val="auto"/>
                <w:lang w:val="en-US"/>
              </w:rPr>
              <w:t xml:space="preserve">lecture hall No.4, The Department of Faculty Therapy </w:t>
            </w:r>
          </w:p>
        </w:tc>
      </w:tr>
      <w:tr w:rsidR="002E7B1D" w:rsidRPr="00B22F42" w14:paraId="0AA392C5" w14:textId="77777777" w:rsidTr="00141EFB">
        <w:tc>
          <w:tcPr>
            <w:tcW w:w="2046" w:type="dxa"/>
            <w:vAlign w:val="center"/>
          </w:tcPr>
          <w:p w14:paraId="319E31EF" w14:textId="2BDDB0C8" w:rsidR="002D6B91" w:rsidRPr="006B5170" w:rsidRDefault="006B5170" w:rsidP="006F64B0">
            <w:pPr>
              <w:jc w:val="center"/>
              <w:rPr>
                <w:color w:val="auto"/>
                <w:lang w:val="en-US"/>
              </w:rPr>
            </w:pPr>
            <w:r w:rsidRPr="006B5170">
              <w:rPr>
                <w:color w:val="auto"/>
                <w:lang w:val="en-US"/>
              </w:rPr>
              <w:t xml:space="preserve">Surgical Practice </w:t>
            </w:r>
            <w:r w:rsidR="002D6B91" w:rsidRPr="006B5170">
              <w:rPr>
                <w:color w:val="auto"/>
                <w:lang w:val="en-US"/>
              </w:rPr>
              <w:t>(</w:t>
            </w:r>
            <w:r w:rsidR="006F64B0">
              <w:rPr>
                <w:color w:val="auto"/>
                <w:lang w:val="en-US"/>
              </w:rPr>
              <w:t>graded credit</w:t>
            </w:r>
            <w:r w:rsidR="002D6B91" w:rsidRPr="006B5170">
              <w:rPr>
                <w:color w:val="auto"/>
                <w:lang w:val="en-US"/>
              </w:rPr>
              <w:t>)</w:t>
            </w:r>
          </w:p>
        </w:tc>
        <w:tc>
          <w:tcPr>
            <w:tcW w:w="876" w:type="dxa"/>
            <w:vAlign w:val="center"/>
          </w:tcPr>
          <w:p w14:paraId="1CEE6635" w14:textId="79FAFFCB" w:rsidR="002D6B91" w:rsidRPr="00013091" w:rsidRDefault="002D6B91" w:rsidP="002D6B91">
            <w:pPr>
              <w:jc w:val="center"/>
              <w:rPr>
                <w:rFonts w:eastAsia="Calibri"/>
                <w:color w:val="auto"/>
                <w:spacing w:val="-4"/>
              </w:rPr>
            </w:pPr>
            <w:r w:rsidRPr="00013091">
              <w:rPr>
                <w:bCs/>
                <w:color w:val="auto"/>
              </w:rPr>
              <w:t>501-530</w:t>
            </w:r>
          </w:p>
        </w:tc>
        <w:tc>
          <w:tcPr>
            <w:tcW w:w="1755" w:type="dxa"/>
            <w:vAlign w:val="center"/>
          </w:tcPr>
          <w:p w14:paraId="2D33FF11" w14:textId="6FEF1641" w:rsidR="002D6B91" w:rsidRPr="00013091" w:rsidRDefault="009C1EE3" w:rsidP="002D6B91">
            <w:pPr>
              <w:jc w:val="center"/>
              <w:rPr>
                <w:bCs/>
                <w:color w:val="auto"/>
              </w:rPr>
            </w:pPr>
            <w:r w:rsidRPr="00013091">
              <w:rPr>
                <w:bCs/>
                <w:color w:val="auto"/>
              </w:rPr>
              <w:t>30</w:t>
            </w:r>
            <w:r w:rsidR="002D6B91" w:rsidRPr="00013091">
              <w:rPr>
                <w:bCs/>
                <w:color w:val="auto"/>
              </w:rPr>
              <w:t>.09.2026</w:t>
            </w:r>
          </w:p>
          <w:p w14:paraId="3ECCED71" w14:textId="635E42C3" w:rsidR="002D6B91" w:rsidRPr="00013091" w:rsidRDefault="006B5170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  <w:p w14:paraId="5728A2D3" w14:textId="2DDD2349" w:rsidR="002D6B91" w:rsidRPr="00013091" w:rsidRDefault="002D6B91" w:rsidP="002D6B91">
            <w:pPr>
              <w:jc w:val="center"/>
              <w:rPr>
                <w:color w:val="auto"/>
              </w:rPr>
            </w:pPr>
          </w:p>
        </w:tc>
        <w:tc>
          <w:tcPr>
            <w:tcW w:w="877" w:type="dxa"/>
            <w:vAlign w:val="center"/>
          </w:tcPr>
          <w:p w14:paraId="4CFB62AD" w14:textId="56BDDFB7" w:rsidR="002D6B91" w:rsidRPr="00013091" w:rsidRDefault="002D6B91" w:rsidP="002D6B91">
            <w:pPr>
              <w:jc w:val="center"/>
              <w:rPr>
                <w:color w:val="auto"/>
              </w:rPr>
            </w:pPr>
            <w:r w:rsidRPr="00013091">
              <w:rPr>
                <w:bCs/>
                <w:color w:val="auto"/>
              </w:rPr>
              <w:t>501-530</w:t>
            </w:r>
          </w:p>
        </w:tc>
        <w:tc>
          <w:tcPr>
            <w:tcW w:w="1764" w:type="dxa"/>
            <w:vAlign w:val="center"/>
          </w:tcPr>
          <w:p w14:paraId="4D3C5D40" w14:textId="224514BE" w:rsidR="002D6B91" w:rsidRPr="00013091" w:rsidRDefault="009C1EE3" w:rsidP="002D6B91">
            <w:pPr>
              <w:jc w:val="center"/>
              <w:rPr>
                <w:bCs/>
                <w:color w:val="auto"/>
              </w:rPr>
            </w:pPr>
            <w:r w:rsidRPr="00013091">
              <w:rPr>
                <w:bCs/>
                <w:color w:val="auto"/>
              </w:rPr>
              <w:t>21</w:t>
            </w:r>
            <w:r w:rsidR="002D6B91" w:rsidRPr="00013091">
              <w:rPr>
                <w:bCs/>
                <w:color w:val="auto"/>
              </w:rPr>
              <w:t>.10.2026</w:t>
            </w:r>
          </w:p>
          <w:p w14:paraId="1FD23E10" w14:textId="30BE0DB3" w:rsidR="002D6B91" w:rsidRPr="00013091" w:rsidRDefault="006B5170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  <w:p w14:paraId="62327C66" w14:textId="1236C011" w:rsidR="002D6B91" w:rsidRPr="00013091" w:rsidRDefault="002D6B91" w:rsidP="002D6B91">
            <w:pPr>
              <w:jc w:val="center"/>
              <w:rPr>
                <w:color w:val="auto"/>
              </w:rPr>
            </w:pPr>
          </w:p>
        </w:tc>
        <w:tc>
          <w:tcPr>
            <w:tcW w:w="2330" w:type="dxa"/>
            <w:vAlign w:val="center"/>
          </w:tcPr>
          <w:p w14:paraId="457A9499" w14:textId="62F2F62B" w:rsidR="002D6B91" w:rsidRPr="002E7B1D" w:rsidRDefault="006B5170" w:rsidP="002E7B1D">
            <w:pPr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 xml:space="preserve">Dovatora street, 23, </w:t>
            </w:r>
            <w:r w:rsidR="002E7B1D">
              <w:rPr>
                <w:color w:val="auto"/>
                <w:lang w:val="en-US"/>
              </w:rPr>
              <w:t>Private</w:t>
            </w:r>
            <w:r w:rsidR="00F25F6D">
              <w:rPr>
                <w:color w:val="auto"/>
                <w:lang w:val="en-US"/>
              </w:rPr>
              <w:t xml:space="preserve"> Healthcare Institution (CHUZ) </w:t>
            </w:r>
            <w:r w:rsidR="00F25F6D" w:rsidRPr="00F25F6D">
              <w:rPr>
                <w:color w:val="auto"/>
                <w:lang w:val="en-US"/>
              </w:rPr>
              <w:t>"</w:t>
            </w:r>
            <w:r w:rsidR="00F25F6D">
              <w:rPr>
                <w:color w:val="auto"/>
                <w:lang w:val="en-US"/>
              </w:rPr>
              <w:t xml:space="preserve">Clinical hospital </w:t>
            </w:r>
            <w:r w:rsidR="00F25F6D" w:rsidRPr="00F25F6D">
              <w:rPr>
                <w:color w:val="auto"/>
                <w:lang w:val="en-US"/>
              </w:rPr>
              <w:t>"</w:t>
            </w:r>
            <w:r w:rsidR="002E7B1D" w:rsidRPr="002E7B1D">
              <w:rPr>
                <w:color w:val="auto"/>
                <w:lang w:val="en-US"/>
              </w:rPr>
              <w:t>RZD-Medicine</w:t>
            </w:r>
            <w:r w:rsidR="00F25F6D" w:rsidRPr="00F25F6D">
              <w:rPr>
                <w:color w:val="auto"/>
                <w:lang w:val="en-US"/>
              </w:rPr>
              <w:t>"</w:t>
            </w:r>
            <w:r w:rsidR="00F25F6D">
              <w:rPr>
                <w:color w:val="auto"/>
                <w:lang w:val="en-US"/>
              </w:rPr>
              <w:t xml:space="preserve"> Chelyabinsk</w:t>
            </w:r>
            <w:r w:rsidR="00F25F6D" w:rsidRPr="00F25F6D">
              <w:rPr>
                <w:color w:val="auto"/>
                <w:lang w:val="en-US"/>
              </w:rPr>
              <w:t>"</w:t>
            </w:r>
            <w:r w:rsidR="002E7B1D">
              <w:rPr>
                <w:color w:val="auto"/>
                <w:lang w:val="en-US"/>
              </w:rPr>
              <w:t xml:space="preserve"> </w:t>
            </w:r>
            <w:r w:rsidR="002E7B1D" w:rsidRPr="002E7B1D">
              <w:rPr>
                <w:color w:val="auto"/>
                <w:lang w:val="en-US"/>
              </w:rPr>
              <w:t>Administrative Building</w:t>
            </w:r>
            <w:r w:rsidR="002E7B1D">
              <w:rPr>
                <w:color w:val="auto"/>
                <w:lang w:val="en-US"/>
              </w:rPr>
              <w:t>, 4</w:t>
            </w:r>
            <w:r w:rsidR="002E7B1D" w:rsidRPr="002E7B1D">
              <w:rPr>
                <w:color w:val="auto"/>
                <w:vertAlign w:val="superscript"/>
                <w:lang w:val="en-US"/>
              </w:rPr>
              <w:t>th</w:t>
            </w:r>
            <w:r w:rsidR="002E7B1D">
              <w:rPr>
                <w:color w:val="auto"/>
                <w:lang w:val="en-US"/>
              </w:rPr>
              <w:t xml:space="preserve"> floor, The Department of Faculty Surgery </w:t>
            </w:r>
          </w:p>
        </w:tc>
      </w:tr>
      <w:tr w:rsidR="002E7B1D" w:rsidRPr="00B22F42" w14:paraId="7F0AE5E9" w14:textId="77777777" w:rsidTr="002D6B91">
        <w:tc>
          <w:tcPr>
            <w:tcW w:w="2046" w:type="dxa"/>
            <w:vAlign w:val="center"/>
          </w:tcPr>
          <w:p w14:paraId="05727A58" w14:textId="61FD4B46" w:rsidR="002D6B91" w:rsidRPr="002E7B1D" w:rsidRDefault="002E7B1D" w:rsidP="002D6B91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Faculty</w:t>
            </w:r>
            <w:r w:rsidRPr="002E7B1D">
              <w:rPr>
                <w:color w:val="auto"/>
              </w:rPr>
              <w:t xml:space="preserve"> </w:t>
            </w:r>
            <w:r>
              <w:rPr>
                <w:color w:val="auto"/>
                <w:lang w:val="en-US"/>
              </w:rPr>
              <w:t>Therapy</w:t>
            </w:r>
            <w:r w:rsidRPr="002E7B1D">
              <w:rPr>
                <w:color w:val="auto"/>
              </w:rPr>
              <w:t xml:space="preserve"> </w:t>
            </w:r>
          </w:p>
          <w:p w14:paraId="4042333C" w14:textId="70483F25" w:rsidR="002D6B91" w:rsidRPr="00013091" w:rsidRDefault="002D6B91" w:rsidP="002E7B1D">
            <w:pPr>
              <w:jc w:val="center"/>
              <w:rPr>
                <w:color w:val="auto"/>
              </w:rPr>
            </w:pPr>
            <w:r w:rsidRPr="00013091">
              <w:rPr>
                <w:color w:val="auto"/>
              </w:rPr>
              <w:t>(</w:t>
            </w:r>
            <w:r w:rsidR="002E7B1D">
              <w:rPr>
                <w:color w:val="auto"/>
                <w:lang w:val="en-US"/>
              </w:rPr>
              <w:t>exam</w:t>
            </w:r>
            <w:r w:rsidRPr="00013091">
              <w:rPr>
                <w:color w:val="auto"/>
              </w:rPr>
              <w:t>)</w:t>
            </w:r>
          </w:p>
        </w:tc>
        <w:tc>
          <w:tcPr>
            <w:tcW w:w="876" w:type="dxa"/>
            <w:vAlign w:val="center"/>
          </w:tcPr>
          <w:p w14:paraId="46B449F5" w14:textId="1ADAD738" w:rsidR="002D6B91" w:rsidRPr="00013091" w:rsidRDefault="002D6B91" w:rsidP="002D6B91">
            <w:pPr>
              <w:jc w:val="center"/>
              <w:rPr>
                <w:rFonts w:eastAsia="Calibri"/>
                <w:color w:val="auto"/>
                <w:spacing w:val="-4"/>
              </w:rPr>
            </w:pPr>
            <w:r w:rsidRPr="00013091">
              <w:rPr>
                <w:rFonts w:eastAsia="Calibri"/>
                <w:color w:val="auto"/>
                <w:spacing w:val="-4"/>
              </w:rPr>
              <w:t>501-530</w:t>
            </w:r>
          </w:p>
        </w:tc>
        <w:tc>
          <w:tcPr>
            <w:tcW w:w="1755" w:type="dxa"/>
            <w:vAlign w:val="center"/>
          </w:tcPr>
          <w:p w14:paraId="587F482C" w14:textId="77777777" w:rsidR="002D6B91" w:rsidRPr="00013091" w:rsidRDefault="002D6B91" w:rsidP="002D6B91">
            <w:pPr>
              <w:jc w:val="center"/>
              <w:rPr>
                <w:rFonts w:eastAsia="Calibri"/>
                <w:color w:val="auto"/>
              </w:rPr>
            </w:pPr>
            <w:r w:rsidRPr="00013091">
              <w:rPr>
                <w:rFonts w:eastAsia="Calibri"/>
                <w:color w:val="auto"/>
              </w:rPr>
              <w:t>23.09.2026</w:t>
            </w:r>
          </w:p>
          <w:p w14:paraId="2600AF1B" w14:textId="09FE03DE" w:rsidR="002D6B91" w:rsidRPr="00013091" w:rsidRDefault="002E7B1D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  <w:p w14:paraId="6A040807" w14:textId="492752CD" w:rsidR="002D6B91" w:rsidRPr="00013091" w:rsidRDefault="002D6B91" w:rsidP="002D6B91">
            <w:pPr>
              <w:jc w:val="center"/>
              <w:rPr>
                <w:color w:val="auto"/>
              </w:rPr>
            </w:pPr>
          </w:p>
        </w:tc>
        <w:tc>
          <w:tcPr>
            <w:tcW w:w="877" w:type="dxa"/>
            <w:vAlign w:val="center"/>
          </w:tcPr>
          <w:p w14:paraId="37B4F4D2" w14:textId="034A609A" w:rsidR="002D6B91" w:rsidRPr="00013091" w:rsidRDefault="002D6B91" w:rsidP="002D6B91">
            <w:pPr>
              <w:jc w:val="center"/>
              <w:rPr>
                <w:color w:val="auto"/>
              </w:rPr>
            </w:pPr>
            <w:r w:rsidRPr="00013091">
              <w:rPr>
                <w:color w:val="auto"/>
              </w:rPr>
              <w:t>501-530</w:t>
            </w:r>
          </w:p>
        </w:tc>
        <w:tc>
          <w:tcPr>
            <w:tcW w:w="1764" w:type="dxa"/>
            <w:vAlign w:val="center"/>
          </w:tcPr>
          <w:p w14:paraId="5768937D" w14:textId="77777777" w:rsidR="002D6B91" w:rsidRPr="00013091" w:rsidRDefault="002D6B91" w:rsidP="002D6B91">
            <w:pPr>
              <w:jc w:val="center"/>
              <w:rPr>
                <w:rFonts w:eastAsia="Calibri"/>
                <w:color w:val="auto"/>
              </w:rPr>
            </w:pPr>
            <w:r w:rsidRPr="00013091">
              <w:rPr>
                <w:rFonts w:eastAsia="Calibri"/>
                <w:color w:val="auto"/>
                <w:lang w:val="en-US"/>
              </w:rPr>
              <w:t>14</w:t>
            </w:r>
            <w:r w:rsidRPr="00013091">
              <w:rPr>
                <w:rFonts w:eastAsia="Calibri"/>
                <w:color w:val="auto"/>
              </w:rPr>
              <w:t>.10.2026</w:t>
            </w:r>
          </w:p>
          <w:p w14:paraId="6F6123BA" w14:textId="0B3F8327" w:rsidR="002D6B91" w:rsidRPr="00013091" w:rsidRDefault="002E7B1D" w:rsidP="002D6B91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 xml:space="preserve">from </w:t>
            </w:r>
            <w:r w:rsidR="002D6B91" w:rsidRPr="00013091">
              <w:rPr>
                <w:color w:val="auto"/>
              </w:rPr>
              <w:t xml:space="preserve">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</w:tc>
        <w:tc>
          <w:tcPr>
            <w:tcW w:w="2330" w:type="dxa"/>
            <w:vAlign w:val="center"/>
          </w:tcPr>
          <w:p w14:paraId="7CD68675" w14:textId="77777777" w:rsidR="00B366B9" w:rsidRPr="00B366B9" w:rsidRDefault="00B366B9" w:rsidP="00B366B9">
            <w:pPr>
              <w:jc w:val="center"/>
              <w:rPr>
                <w:color w:val="auto"/>
                <w:lang w:val="en-US"/>
              </w:rPr>
            </w:pPr>
            <w:r w:rsidRPr="00B366B9">
              <w:rPr>
                <w:color w:val="auto"/>
                <w:lang w:val="en-US"/>
              </w:rPr>
              <w:t xml:space="preserve">FSFEI HPE SUSMU of the Ministry of Health </w:t>
            </w:r>
          </w:p>
          <w:p w14:paraId="76719916" w14:textId="142A8530" w:rsidR="002D6B91" w:rsidRPr="002E7B1D" w:rsidRDefault="00B366B9" w:rsidP="002E7B1D">
            <w:pPr>
              <w:jc w:val="center"/>
              <w:rPr>
                <w:color w:val="auto"/>
                <w:lang w:val="en-US"/>
              </w:rPr>
            </w:pPr>
            <w:r w:rsidRPr="00B366B9">
              <w:rPr>
                <w:color w:val="auto"/>
                <w:lang w:val="en-US"/>
              </w:rPr>
              <w:t>Vorovskogo</w:t>
            </w:r>
            <w:r w:rsidRPr="002E7B1D">
              <w:rPr>
                <w:color w:val="auto"/>
                <w:lang w:val="en-US"/>
              </w:rPr>
              <w:t xml:space="preserve"> </w:t>
            </w:r>
            <w:r w:rsidRPr="00B366B9">
              <w:rPr>
                <w:color w:val="auto"/>
                <w:lang w:val="en-US"/>
              </w:rPr>
              <w:t>street</w:t>
            </w:r>
            <w:r w:rsidRPr="002E7B1D">
              <w:rPr>
                <w:color w:val="auto"/>
                <w:lang w:val="en-US"/>
              </w:rPr>
              <w:t>, 64,</w:t>
            </w:r>
            <w:r w:rsidR="002D6B91" w:rsidRPr="002E7B1D">
              <w:rPr>
                <w:color w:val="auto"/>
                <w:lang w:val="en-US"/>
              </w:rPr>
              <w:t xml:space="preserve"> </w:t>
            </w:r>
            <w:r w:rsidR="002E7B1D">
              <w:rPr>
                <w:color w:val="auto"/>
                <w:lang w:val="en-US"/>
              </w:rPr>
              <w:t>Lecture Hall No.</w:t>
            </w:r>
            <w:r w:rsidR="002D6B91" w:rsidRPr="002E7B1D">
              <w:rPr>
                <w:color w:val="auto"/>
                <w:lang w:val="en-US"/>
              </w:rPr>
              <w:t xml:space="preserve">4, </w:t>
            </w:r>
            <w:r w:rsidR="002E7B1D">
              <w:rPr>
                <w:color w:val="auto"/>
                <w:lang w:val="en-US"/>
              </w:rPr>
              <w:t xml:space="preserve">The Department of Faculty Therapy </w:t>
            </w:r>
          </w:p>
        </w:tc>
      </w:tr>
      <w:tr w:rsidR="002E7B1D" w:rsidRPr="00B22F42" w14:paraId="4555D714" w14:textId="77777777" w:rsidTr="002D6B91">
        <w:tc>
          <w:tcPr>
            <w:tcW w:w="2046" w:type="dxa"/>
            <w:vAlign w:val="center"/>
          </w:tcPr>
          <w:p w14:paraId="72300311" w14:textId="60CADC3A" w:rsidR="002D6B91" w:rsidRPr="002E7B1D" w:rsidRDefault="002E7B1D" w:rsidP="002D6B91">
            <w:pPr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Faculty Surgery</w:t>
            </w:r>
          </w:p>
          <w:p w14:paraId="3F49160F" w14:textId="44BEAC05" w:rsidR="002D6B91" w:rsidRPr="00013091" w:rsidRDefault="002D6B91" w:rsidP="002E7B1D">
            <w:pPr>
              <w:jc w:val="center"/>
              <w:rPr>
                <w:color w:val="auto"/>
              </w:rPr>
            </w:pPr>
            <w:r w:rsidRPr="00013091">
              <w:rPr>
                <w:color w:val="auto"/>
              </w:rPr>
              <w:t>(</w:t>
            </w:r>
            <w:r w:rsidR="002E7B1D">
              <w:rPr>
                <w:color w:val="auto"/>
                <w:lang w:val="en-US"/>
              </w:rPr>
              <w:t>exam</w:t>
            </w:r>
            <w:r w:rsidRPr="00013091">
              <w:rPr>
                <w:color w:val="auto"/>
              </w:rPr>
              <w:t>)</w:t>
            </w:r>
          </w:p>
        </w:tc>
        <w:tc>
          <w:tcPr>
            <w:tcW w:w="876" w:type="dxa"/>
            <w:vAlign w:val="center"/>
          </w:tcPr>
          <w:p w14:paraId="71E02200" w14:textId="15DCED21" w:rsidR="002D6B91" w:rsidRPr="00013091" w:rsidRDefault="002D6B91" w:rsidP="002D6B91">
            <w:pPr>
              <w:jc w:val="center"/>
              <w:rPr>
                <w:rFonts w:eastAsia="Calibri"/>
                <w:color w:val="auto"/>
                <w:spacing w:val="-4"/>
              </w:rPr>
            </w:pPr>
            <w:r w:rsidRPr="00013091">
              <w:rPr>
                <w:rFonts w:eastAsia="Calibri"/>
                <w:color w:val="auto"/>
                <w:spacing w:val="-4"/>
              </w:rPr>
              <w:t>501-530</w:t>
            </w:r>
          </w:p>
        </w:tc>
        <w:tc>
          <w:tcPr>
            <w:tcW w:w="1755" w:type="dxa"/>
            <w:vAlign w:val="center"/>
          </w:tcPr>
          <w:p w14:paraId="5781BEFD" w14:textId="77777777" w:rsidR="002D6B91" w:rsidRPr="00013091" w:rsidRDefault="002D6B91" w:rsidP="002D6B91">
            <w:pPr>
              <w:jc w:val="center"/>
              <w:rPr>
                <w:color w:val="auto"/>
              </w:rPr>
            </w:pPr>
            <w:r w:rsidRPr="00013091">
              <w:rPr>
                <w:color w:val="auto"/>
              </w:rPr>
              <w:t>25.09.2026</w:t>
            </w:r>
          </w:p>
          <w:p w14:paraId="1B839E6B" w14:textId="47EAC6D9" w:rsidR="002D6B91" w:rsidRPr="00013091" w:rsidRDefault="002E7B1D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</w:tc>
        <w:tc>
          <w:tcPr>
            <w:tcW w:w="877" w:type="dxa"/>
            <w:vAlign w:val="center"/>
          </w:tcPr>
          <w:p w14:paraId="23612CEA" w14:textId="4606D88B" w:rsidR="002D6B91" w:rsidRPr="00013091" w:rsidRDefault="002D6B91" w:rsidP="002D6B91">
            <w:pPr>
              <w:jc w:val="center"/>
              <w:rPr>
                <w:color w:val="auto"/>
              </w:rPr>
            </w:pPr>
            <w:r w:rsidRPr="00013091">
              <w:rPr>
                <w:color w:val="auto"/>
              </w:rPr>
              <w:t>501-530</w:t>
            </w:r>
          </w:p>
        </w:tc>
        <w:tc>
          <w:tcPr>
            <w:tcW w:w="1764" w:type="dxa"/>
            <w:vAlign w:val="center"/>
          </w:tcPr>
          <w:p w14:paraId="0FAE1D59" w14:textId="77777777" w:rsidR="002D6B91" w:rsidRPr="00013091" w:rsidRDefault="002D6B91" w:rsidP="002D6B91">
            <w:pPr>
              <w:jc w:val="center"/>
              <w:rPr>
                <w:color w:val="auto"/>
              </w:rPr>
            </w:pPr>
            <w:r w:rsidRPr="00013091">
              <w:rPr>
                <w:color w:val="auto"/>
                <w:lang w:val="en-US"/>
              </w:rPr>
              <w:t>16</w:t>
            </w:r>
            <w:r w:rsidRPr="00013091">
              <w:rPr>
                <w:color w:val="auto"/>
              </w:rPr>
              <w:t>.10.2026</w:t>
            </w:r>
          </w:p>
          <w:p w14:paraId="6DA38C55" w14:textId="01DBFF72" w:rsidR="002D6B91" w:rsidRPr="00013091" w:rsidRDefault="002E7B1D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</w:tc>
        <w:tc>
          <w:tcPr>
            <w:tcW w:w="2330" w:type="dxa"/>
            <w:vAlign w:val="center"/>
          </w:tcPr>
          <w:p w14:paraId="0DA9C777" w14:textId="7CBB2EFD" w:rsidR="002D6B91" w:rsidRPr="002E7B1D" w:rsidRDefault="002E7B1D" w:rsidP="002E7B1D">
            <w:pPr>
              <w:jc w:val="center"/>
              <w:rPr>
                <w:rFonts w:eastAsia="Calibri"/>
                <w:color w:val="auto"/>
                <w:lang w:val="en-US"/>
              </w:rPr>
            </w:pPr>
            <w:r w:rsidRPr="002E7B1D">
              <w:rPr>
                <w:color w:val="auto"/>
                <w:lang w:val="en-US"/>
              </w:rPr>
              <w:t xml:space="preserve">Dovatora street, 23, Private Healthcare Institution (CHUZ) </w:t>
            </w:r>
            <w:r w:rsidR="00F25F6D" w:rsidRPr="00F25F6D">
              <w:rPr>
                <w:color w:val="auto"/>
                <w:lang w:val="en-US"/>
              </w:rPr>
              <w:t>"</w:t>
            </w:r>
            <w:r w:rsidR="00F25F6D">
              <w:rPr>
                <w:color w:val="auto"/>
                <w:lang w:val="en-US"/>
              </w:rPr>
              <w:t xml:space="preserve">Clinical hospital </w:t>
            </w:r>
            <w:r w:rsidR="00F25F6D" w:rsidRPr="00F25F6D">
              <w:rPr>
                <w:color w:val="auto"/>
                <w:lang w:val="en-US"/>
              </w:rPr>
              <w:t>"</w:t>
            </w:r>
            <w:r w:rsidR="00F25F6D">
              <w:rPr>
                <w:color w:val="auto"/>
                <w:lang w:val="en-US"/>
              </w:rPr>
              <w:t>RZD-Medicine</w:t>
            </w:r>
            <w:r w:rsidR="00F25F6D" w:rsidRPr="00F25F6D">
              <w:rPr>
                <w:color w:val="auto"/>
                <w:lang w:val="en-US"/>
              </w:rPr>
              <w:t>"</w:t>
            </w:r>
            <w:r w:rsidR="00F25F6D">
              <w:rPr>
                <w:color w:val="auto"/>
                <w:lang w:val="en-US"/>
              </w:rPr>
              <w:t xml:space="preserve"> Chelyabinsk</w:t>
            </w:r>
            <w:r w:rsidR="00F25F6D" w:rsidRPr="00F25F6D">
              <w:rPr>
                <w:color w:val="auto"/>
                <w:lang w:val="en-US"/>
              </w:rPr>
              <w:t>"</w:t>
            </w:r>
            <w:r w:rsidRPr="002E7B1D">
              <w:rPr>
                <w:color w:val="auto"/>
                <w:lang w:val="en-US"/>
              </w:rPr>
              <w:t xml:space="preserve"> Administrative Building, 4th floor, The Department of Faculty Surgery </w:t>
            </w:r>
          </w:p>
        </w:tc>
      </w:tr>
      <w:tr w:rsidR="002E7B1D" w:rsidRPr="00B22F42" w14:paraId="71591D2D" w14:textId="77777777" w:rsidTr="002D6B91">
        <w:tc>
          <w:tcPr>
            <w:tcW w:w="2046" w:type="dxa"/>
            <w:vAlign w:val="center"/>
          </w:tcPr>
          <w:p w14:paraId="73EE941B" w14:textId="1D375444" w:rsidR="002D6B91" w:rsidRPr="002E7B1D" w:rsidRDefault="002E7B1D" w:rsidP="002D6B91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Urology</w:t>
            </w:r>
          </w:p>
          <w:p w14:paraId="7994C9B4" w14:textId="621F1C6F" w:rsidR="002D6B91" w:rsidRPr="00013091" w:rsidRDefault="002D6B91" w:rsidP="006F64B0">
            <w:pPr>
              <w:jc w:val="center"/>
              <w:rPr>
                <w:color w:val="auto"/>
              </w:rPr>
            </w:pPr>
            <w:r w:rsidRPr="00013091">
              <w:rPr>
                <w:color w:val="auto"/>
              </w:rPr>
              <w:t xml:space="preserve"> (</w:t>
            </w:r>
            <w:r w:rsidR="006F64B0">
              <w:rPr>
                <w:color w:val="auto"/>
                <w:lang w:val="en-US"/>
              </w:rPr>
              <w:t>credit</w:t>
            </w:r>
            <w:r w:rsidRPr="00013091">
              <w:rPr>
                <w:color w:val="auto"/>
              </w:rPr>
              <w:t>)</w:t>
            </w:r>
          </w:p>
        </w:tc>
        <w:tc>
          <w:tcPr>
            <w:tcW w:w="876" w:type="dxa"/>
            <w:vAlign w:val="center"/>
          </w:tcPr>
          <w:p w14:paraId="5C0AEA5D" w14:textId="0D43B8C6" w:rsidR="002D6B91" w:rsidRPr="00013091" w:rsidRDefault="002D6B91" w:rsidP="002D6B91">
            <w:pPr>
              <w:jc w:val="center"/>
              <w:rPr>
                <w:rFonts w:eastAsia="Calibri"/>
                <w:color w:val="auto"/>
                <w:spacing w:val="-4"/>
              </w:rPr>
            </w:pPr>
            <w:r w:rsidRPr="00013091">
              <w:rPr>
                <w:rFonts w:eastAsia="Calibri"/>
                <w:color w:val="auto"/>
                <w:spacing w:val="-4"/>
              </w:rPr>
              <w:t>501-530</w:t>
            </w:r>
          </w:p>
        </w:tc>
        <w:tc>
          <w:tcPr>
            <w:tcW w:w="1755" w:type="dxa"/>
            <w:vAlign w:val="center"/>
          </w:tcPr>
          <w:p w14:paraId="7A14439E" w14:textId="77777777" w:rsidR="002D6B91" w:rsidRPr="00013091" w:rsidRDefault="002D6B91" w:rsidP="002D6B91">
            <w:pPr>
              <w:jc w:val="center"/>
              <w:rPr>
                <w:color w:val="auto"/>
              </w:rPr>
            </w:pPr>
            <w:r w:rsidRPr="00013091">
              <w:rPr>
                <w:color w:val="auto"/>
              </w:rPr>
              <w:t>28.09.2026</w:t>
            </w:r>
          </w:p>
          <w:p w14:paraId="29CDCD6D" w14:textId="17F0C3F7" w:rsidR="002D6B91" w:rsidRPr="00013091" w:rsidRDefault="002E7B1D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</w:tc>
        <w:tc>
          <w:tcPr>
            <w:tcW w:w="877" w:type="dxa"/>
            <w:vAlign w:val="center"/>
          </w:tcPr>
          <w:p w14:paraId="574E87B1" w14:textId="320941C9" w:rsidR="002D6B91" w:rsidRPr="00013091" w:rsidRDefault="002D6B91" w:rsidP="002D6B91">
            <w:pPr>
              <w:jc w:val="center"/>
              <w:rPr>
                <w:rFonts w:eastAsia="Calibri"/>
                <w:color w:val="auto"/>
                <w:spacing w:val="-4"/>
              </w:rPr>
            </w:pPr>
            <w:r w:rsidRPr="00013091">
              <w:rPr>
                <w:color w:val="auto"/>
              </w:rPr>
              <w:t>501-530</w:t>
            </w:r>
          </w:p>
        </w:tc>
        <w:tc>
          <w:tcPr>
            <w:tcW w:w="1764" w:type="dxa"/>
            <w:vAlign w:val="center"/>
          </w:tcPr>
          <w:p w14:paraId="282D81A1" w14:textId="73B730A5" w:rsidR="002D6B91" w:rsidRPr="00013091" w:rsidRDefault="00D545A5" w:rsidP="002D6B91">
            <w:pPr>
              <w:jc w:val="center"/>
              <w:rPr>
                <w:color w:val="auto"/>
              </w:rPr>
            </w:pPr>
            <w:r w:rsidRPr="00013091">
              <w:rPr>
                <w:color w:val="auto"/>
              </w:rPr>
              <w:t>09</w:t>
            </w:r>
            <w:r w:rsidR="002D6B91" w:rsidRPr="00013091">
              <w:rPr>
                <w:color w:val="auto"/>
              </w:rPr>
              <w:t>.10.2026</w:t>
            </w:r>
          </w:p>
          <w:p w14:paraId="7AB87ADF" w14:textId="1847B876" w:rsidR="002D6B91" w:rsidRPr="00013091" w:rsidRDefault="002E7B1D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</w:tc>
        <w:tc>
          <w:tcPr>
            <w:tcW w:w="2330" w:type="dxa"/>
            <w:vAlign w:val="center"/>
          </w:tcPr>
          <w:p w14:paraId="124EBA98" w14:textId="6453034D" w:rsidR="002D6B91" w:rsidRPr="000725D8" w:rsidRDefault="002E7B1D" w:rsidP="002E7B1D">
            <w:pPr>
              <w:jc w:val="center"/>
              <w:rPr>
                <w:color w:val="auto"/>
                <w:lang w:val="en-US"/>
              </w:rPr>
            </w:pPr>
            <w:r w:rsidRPr="002E7B1D">
              <w:rPr>
                <w:color w:val="auto"/>
                <w:lang w:val="en-US"/>
              </w:rPr>
              <w:t xml:space="preserve">Dovatora street, 23, Private Healthcare Institution (CHUZ) </w:t>
            </w:r>
            <w:r w:rsidR="00F25F6D" w:rsidRPr="00F25F6D">
              <w:rPr>
                <w:color w:val="auto"/>
                <w:lang w:val="en-US"/>
              </w:rPr>
              <w:t>"</w:t>
            </w:r>
            <w:r w:rsidR="00F25F6D">
              <w:rPr>
                <w:color w:val="auto"/>
                <w:lang w:val="en-US"/>
              </w:rPr>
              <w:t xml:space="preserve">Clinical hospital </w:t>
            </w:r>
            <w:r w:rsidR="00F25F6D" w:rsidRPr="00F25F6D">
              <w:rPr>
                <w:color w:val="auto"/>
                <w:lang w:val="en-US"/>
              </w:rPr>
              <w:t>"</w:t>
            </w:r>
            <w:r w:rsidR="00F25F6D">
              <w:rPr>
                <w:color w:val="auto"/>
                <w:lang w:val="en-US"/>
              </w:rPr>
              <w:t>RZD-Medicine</w:t>
            </w:r>
            <w:r w:rsidRPr="002E7B1D">
              <w:rPr>
                <w:color w:val="auto"/>
                <w:lang w:val="en-US"/>
              </w:rPr>
              <w:t xml:space="preserve"> </w:t>
            </w:r>
            <w:r w:rsidR="00F25F6D" w:rsidRPr="00F25F6D">
              <w:rPr>
                <w:color w:val="auto"/>
                <w:lang w:val="en-US"/>
              </w:rPr>
              <w:t>"</w:t>
            </w:r>
            <w:r w:rsidR="00F25F6D">
              <w:rPr>
                <w:color w:val="auto"/>
                <w:lang w:val="en-US"/>
              </w:rPr>
              <w:t>Chelyabinsk</w:t>
            </w:r>
            <w:r w:rsidR="00F25F6D" w:rsidRPr="00F25F6D">
              <w:rPr>
                <w:color w:val="auto"/>
                <w:lang w:val="en-US"/>
              </w:rPr>
              <w:t xml:space="preserve">" </w:t>
            </w:r>
            <w:r w:rsidRPr="002E7B1D">
              <w:rPr>
                <w:color w:val="auto"/>
                <w:lang w:val="en-US"/>
              </w:rPr>
              <w:t xml:space="preserve">Administrative </w:t>
            </w:r>
            <w:r w:rsidRPr="002E7B1D">
              <w:rPr>
                <w:color w:val="auto"/>
                <w:lang w:val="en-US"/>
              </w:rPr>
              <w:lastRenderedPageBreak/>
              <w:t xml:space="preserve">Building, 4th floor, The Department of Faculty Surgery </w:t>
            </w:r>
          </w:p>
        </w:tc>
      </w:tr>
      <w:tr w:rsidR="002E7B1D" w:rsidRPr="00B22F42" w14:paraId="3335FFC3" w14:textId="77777777" w:rsidTr="002D6B91">
        <w:tc>
          <w:tcPr>
            <w:tcW w:w="2046" w:type="dxa"/>
            <w:vAlign w:val="center"/>
          </w:tcPr>
          <w:p w14:paraId="00BF113C" w14:textId="37921D8D" w:rsidR="002D6B91" w:rsidRPr="002E7B1D" w:rsidRDefault="002E7B1D" w:rsidP="002D6B91">
            <w:pPr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lastRenderedPageBreak/>
              <w:t>Sports Medicine</w:t>
            </w:r>
          </w:p>
          <w:p w14:paraId="02F27528" w14:textId="6CEA8866" w:rsidR="002D6B91" w:rsidRPr="00013091" w:rsidRDefault="002D6B91" w:rsidP="006F64B0">
            <w:pPr>
              <w:jc w:val="center"/>
              <w:rPr>
                <w:color w:val="auto"/>
              </w:rPr>
            </w:pPr>
            <w:r w:rsidRPr="00013091">
              <w:rPr>
                <w:color w:val="auto"/>
              </w:rPr>
              <w:t>(</w:t>
            </w:r>
            <w:r w:rsidR="006F64B0">
              <w:rPr>
                <w:color w:val="auto"/>
                <w:lang w:val="en-US"/>
              </w:rPr>
              <w:t>credit</w:t>
            </w:r>
            <w:r w:rsidRPr="00013091">
              <w:rPr>
                <w:color w:val="auto"/>
              </w:rPr>
              <w:t>)</w:t>
            </w:r>
          </w:p>
        </w:tc>
        <w:tc>
          <w:tcPr>
            <w:tcW w:w="876" w:type="dxa"/>
            <w:vAlign w:val="center"/>
          </w:tcPr>
          <w:p w14:paraId="2A85327C" w14:textId="7D0F8946" w:rsidR="002D6B91" w:rsidRPr="00013091" w:rsidRDefault="002D6B91" w:rsidP="002D6B91">
            <w:pPr>
              <w:jc w:val="center"/>
              <w:rPr>
                <w:rFonts w:eastAsia="Calibri"/>
                <w:color w:val="auto"/>
                <w:spacing w:val="-4"/>
              </w:rPr>
            </w:pPr>
            <w:r w:rsidRPr="00013091">
              <w:rPr>
                <w:rFonts w:eastAsia="Calibri"/>
                <w:color w:val="auto"/>
                <w:spacing w:val="-4"/>
              </w:rPr>
              <w:t>501-530</w:t>
            </w:r>
          </w:p>
        </w:tc>
        <w:tc>
          <w:tcPr>
            <w:tcW w:w="1755" w:type="dxa"/>
            <w:vAlign w:val="center"/>
          </w:tcPr>
          <w:p w14:paraId="5812445B" w14:textId="77777777" w:rsidR="002D6B91" w:rsidRPr="00013091" w:rsidRDefault="002D6B91" w:rsidP="002D6B91">
            <w:pPr>
              <w:jc w:val="center"/>
              <w:rPr>
                <w:color w:val="auto"/>
              </w:rPr>
            </w:pPr>
            <w:r w:rsidRPr="00013091">
              <w:rPr>
                <w:color w:val="auto"/>
              </w:rPr>
              <w:t>30.09.2026</w:t>
            </w:r>
          </w:p>
          <w:p w14:paraId="52EE864E" w14:textId="24CA63BD" w:rsidR="002D6B91" w:rsidRPr="00013091" w:rsidRDefault="002E7B1D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</w:tc>
        <w:tc>
          <w:tcPr>
            <w:tcW w:w="877" w:type="dxa"/>
            <w:vAlign w:val="center"/>
          </w:tcPr>
          <w:p w14:paraId="23A34537" w14:textId="4093BB4C" w:rsidR="002D6B91" w:rsidRPr="00013091" w:rsidRDefault="002D6B91" w:rsidP="002D6B91">
            <w:pPr>
              <w:jc w:val="center"/>
              <w:rPr>
                <w:rFonts w:eastAsia="Calibri"/>
                <w:color w:val="auto"/>
                <w:spacing w:val="-4"/>
              </w:rPr>
            </w:pPr>
            <w:r w:rsidRPr="00013091">
              <w:rPr>
                <w:color w:val="auto"/>
              </w:rPr>
              <w:t>501-530</w:t>
            </w:r>
          </w:p>
        </w:tc>
        <w:tc>
          <w:tcPr>
            <w:tcW w:w="1764" w:type="dxa"/>
            <w:vAlign w:val="center"/>
          </w:tcPr>
          <w:p w14:paraId="7E852135" w14:textId="77777777" w:rsidR="002D6B91" w:rsidRPr="00013091" w:rsidRDefault="002D6B91" w:rsidP="002D6B91">
            <w:pPr>
              <w:jc w:val="center"/>
              <w:rPr>
                <w:color w:val="auto"/>
              </w:rPr>
            </w:pPr>
            <w:r w:rsidRPr="00013091">
              <w:rPr>
                <w:color w:val="auto"/>
              </w:rPr>
              <w:t>21.10.2026</w:t>
            </w:r>
          </w:p>
          <w:p w14:paraId="49A31184" w14:textId="0A75D1EF" w:rsidR="002D6B91" w:rsidRPr="00013091" w:rsidRDefault="002E7B1D" w:rsidP="002D6B91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2D6B91" w:rsidRPr="00013091">
              <w:rPr>
                <w:color w:val="auto"/>
              </w:rPr>
              <w:t xml:space="preserve"> 16 </w:t>
            </w:r>
            <w:r w:rsidR="002D6B91" w:rsidRPr="00013091">
              <w:rPr>
                <w:color w:val="auto"/>
                <w:vertAlign w:val="superscript"/>
              </w:rPr>
              <w:t>00</w:t>
            </w:r>
          </w:p>
        </w:tc>
        <w:tc>
          <w:tcPr>
            <w:tcW w:w="2330" w:type="dxa"/>
            <w:vAlign w:val="center"/>
          </w:tcPr>
          <w:p w14:paraId="0FE3DA2F" w14:textId="7AD39DC6" w:rsidR="002D6B91" w:rsidRPr="00CC029E" w:rsidRDefault="002E7B1D" w:rsidP="00CC029E">
            <w:pPr>
              <w:jc w:val="center"/>
              <w:rPr>
                <w:color w:val="auto"/>
                <w:lang w:val="en-US"/>
              </w:rPr>
            </w:pPr>
            <w:r w:rsidRPr="002E7B1D">
              <w:rPr>
                <w:color w:val="auto"/>
                <w:lang w:val="en-US"/>
              </w:rPr>
              <w:t>Dovatora street, 23, Private</w:t>
            </w:r>
            <w:r w:rsidR="00F25F6D">
              <w:rPr>
                <w:color w:val="auto"/>
                <w:lang w:val="en-US"/>
              </w:rPr>
              <w:t xml:space="preserve"> Healthcare Institution (CHUZ) </w:t>
            </w:r>
            <w:r w:rsidR="00F25F6D" w:rsidRPr="00F25F6D">
              <w:rPr>
                <w:color w:val="auto"/>
                <w:lang w:val="en-US"/>
              </w:rPr>
              <w:t>"</w:t>
            </w:r>
            <w:r w:rsidR="00F25F6D">
              <w:rPr>
                <w:color w:val="auto"/>
                <w:lang w:val="en-US"/>
              </w:rPr>
              <w:t xml:space="preserve">Clinical hospital </w:t>
            </w:r>
            <w:r w:rsidR="00F25F6D" w:rsidRPr="00F25F6D">
              <w:rPr>
                <w:color w:val="auto"/>
                <w:lang w:val="en-US"/>
              </w:rPr>
              <w:t>"</w:t>
            </w:r>
            <w:r w:rsidR="00F25F6D">
              <w:rPr>
                <w:color w:val="auto"/>
                <w:lang w:val="en-US"/>
              </w:rPr>
              <w:t>RZD-Medicine</w:t>
            </w:r>
            <w:r w:rsidR="00F25F6D" w:rsidRPr="00F25F6D">
              <w:rPr>
                <w:color w:val="auto"/>
                <w:lang w:val="en-US"/>
              </w:rPr>
              <w:t xml:space="preserve">" </w:t>
            </w:r>
            <w:r w:rsidR="00F25F6D">
              <w:rPr>
                <w:color w:val="auto"/>
                <w:lang w:val="en-US"/>
              </w:rPr>
              <w:t>Chelyabinsk</w:t>
            </w:r>
            <w:r w:rsidR="00F25F6D" w:rsidRPr="00F25F6D">
              <w:rPr>
                <w:color w:val="auto"/>
                <w:lang w:val="en-US"/>
              </w:rPr>
              <w:t>"</w:t>
            </w:r>
            <w:r w:rsidR="00CC029E">
              <w:rPr>
                <w:color w:val="auto"/>
                <w:lang w:val="en-US"/>
              </w:rPr>
              <w:t>,</w:t>
            </w:r>
            <w:r w:rsidR="00CC029E" w:rsidRPr="00CC029E">
              <w:rPr>
                <w:lang w:val="en-US"/>
              </w:rPr>
              <w:t xml:space="preserve"> </w:t>
            </w:r>
            <w:r w:rsidR="00CC029E" w:rsidRPr="00CC029E">
              <w:rPr>
                <w:color w:val="auto"/>
                <w:lang w:val="en-US"/>
              </w:rPr>
              <w:t>Surgical Building</w:t>
            </w:r>
            <w:r w:rsidR="00CC029E">
              <w:rPr>
                <w:color w:val="auto"/>
                <w:lang w:val="en-US"/>
              </w:rPr>
              <w:t>, 7</w:t>
            </w:r>
            <w:r w:rsidR="00CC029E" w:rsidRPr="00CC029E">
              <w:rPr>
                <w:color w:val="auto"/>
                <w:vertAlign w:val="superscript"/>
                <w:lang w:val="en-US"/>
              </w:rPr>
              <w:t>th</w:t>
            </w:r>
            <w:r w:rsidR="00CC029E">
              <w:rPr>
                <w:color w:val="auto"/>
                <w:lang w:val="en-US"/>
              </w:rPr>
              <w:t xml:space="preserve"> floor, room 1, The Department of Medical Rehabilitation and Sports M</w:t>
            </w:r>
            <w:r w:rsidR="00CC029E" w:rsidRPr="00CC029E">
              <w:rPr>
                <w:color w:val="auto"/>
                <w:lang w:val="en-US"/>
              </w:rPr>
              <w:t xml:space="preserve">edicine </w:t>
            </w:r>
          </w:p>
        </w:tc>
      </w:tr>
    </w:tbl>
    <w:p w14:paraId="0928F29C" w14:textId="77777777" w:rsidR="00EF76F8" w:rsidRPr="00CC029E" w:rsidRDefault="00EF76F8" w:rsidP="00EF76F8">
      <w:pPr>
        <w:rPr>
          <w:lang w:val="en-US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0"/>
        <w:gridCol w:w="886"/>
        <w:gridCol w:w="1805"/>
        <w:gridCol w:w="889"/>
        <w:gridCol w:w="1649"/>
        <w:gridCol w:w="2329"/>
      </w:tblGrid>
      <w:tr w:rsidR="00EF76F8" w:rsidRPr="00B22F42" w14:paraId="4CD8DF42" w14:textId="77777777" w:rsidTr="00B755D0">
        <w:trPr>
          <w:trHeight w:val="567"/>
        </w:trPr>
        <w:tc>
          <w:tcPr>
            <w:tcW w:w="9648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F00412" w14:textId="1DADBA27" w:rsidR="00EF76F8" w:rsidRPr="00CC029E" w:rsidRDefault="00EF76F8" w:rsidP="00CC029E">
            <w:pPr>
              <w:jc w:val="center"/>
              <w:rPr>
                <w:lang w:val="en-US"/>
              </w:rPr>
            </w:pPr>
            <w:r w:rsidRPr="00CC029E">
              <w:rPr>
                <w:lang w:val="en-US"/>
              </w:rPr>
              <w:br w:type="page"/>
            </w:r>
            <w:r w:rsidR="00CC029E" w:rsidRPr="00CC029E">
              <w:rPr>
                <w:b/>
                <w:bCs/>
                <w:lang w:val="en-US"/>
              </w:rPr>
              <w:t>for the 10th semester of the 5th year of the 2025/26 academic year</w:t>
            </w:r>
          </w:p>
        </w:tc>
      </w:tr>
      <w:tr w:rsidR="00EF76F8" w:rsidRPr="00013091" w14:paraId="11ECD0A2" w14:textId="77777777" w:rsidTr="009C1EE3">
        <w:tc>
          <w:tcPr>
            <w:tcW w:w="2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9D413" w14:textId="03B306D6" w:rsidR="00EF76F8" w:rsidRPr="00CC029E" w:rsidRDefault="00CC029E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CC029E">
              <w:rPr>
                <w:rFonts w:eastAsia="Calibri"/>
                <w:spacing w:val="-4"/>
                <w:lang w:val="en-US"/>
              </w:rPr>
              <w:t>Course / Practical Training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9C12D" w14:textId="77777777" w:rsidR="00CC029E" w:rsidRPr="00CC029E" w:rsidRDefault="00CC029E" w:rsidP="00CC029E">
            <w:pPr>
              <w:jc w:val="center"/>
              <w:rPr>
                <w:rFonts w:eastAsia="Calibri"/>
                <w:bCs/>
                <w:spacing w:val="-4"/>
                <w:lang w:val="en-US"/>
              </w:rPr>
            </w:pPr>
            <w:r w:rsidRPr="00CC029E">
              <w:rPr>
                <w:rFonts w:eastAsia="Calibri"/>
                <w:bCs/>
                <w:spacing w:val="-4"/>
                <w:lang w:val="en-US"/>
              </w:rPr>
              <w:t>No.</w:t>
            </w:r>
          </w:p>
          <w:p w14:paraId="7A34A23A" w14:textId="77777777" w:rsidR="00CC029E" w:rsidRPr="00CC029E" w:rsidRDefault="00CC029E" w:rsidP="00CC029E">
            <w:pPr>
              <w:jc w:val="center"/>
              <w:rPr>
                <w:rFonts w:eastAsia="Calibri"/>
                <w:bCs/>
                <w:spacing w:val="-4"/>
                <w:lang w:val="en-US"/>
              </w:rPr>
            </w:pPr>
            <w:r w:rsidRPr="00CC029E">
              <w:rPr>
                <w:rFonts w:eastAsia="Calibri"/>
                <w:bCs/>
                <w:spacing w:val="-4"/>
                <w:lang w:val="en-US"/>
              </w:rPr>
              <w:t>of the group</w:t>
            </w:r>
          </w:p>
          <w:p w14:paraId="2949B95E" w14:textId="0B3C0741" w:rsidR="00EF76F8" w:rsidRPr="00CC029E" w:rsidRDefault="00EF76F8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9042C" w14:textId="64539948" w:rsidR="00EF76F8" w:rsidRPr="00CC029E" w:rsidRDefault="00CC029E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 w:rsidRPr="00CC029E">
              <w:rPr>
                <w:rFonts w:eastAsia="Calibri"/>
                <w:bCs/>
                <w:spacing w:val="-4"/>
                <w:lang w:val="en-US"/>
              </w:rPr>
              <w:t>Date and time of the first repeated interim assessment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</w:tcPr>
          <w:p w14:paraId="4C79147D" w14:textId="77777777" w:rsidR="00CC029E" w:rsidRPr="00CC029E" w:rsidRDefault="00CC029E" w:rsidP="00CC029E">
            <w:pPr>
              <w:jc w:val="center"/>
              <w:rPr>
                <w:rFonts w:eastAsia="Calibri"/>
                <w:bCs/>
                <w:spacing w:val="-4"/>
                <w:lang w:val="en-US"/>
              </w:rPr>
            </w:pPr>
            <w:r w:rsidRPr="00CC029E">
              <w:rPr>
                <w:rFonts w:eastAsia="Calibri"/>
                <w:bCs/>
                <w:spacing w:val="-4"/>
                <w:lang w:val="en-US"/>
              </w:rPr>
              <w:t>No.</w:t>
            </w:r>
          </w:p>
          <w:p w14:paraId="5C13E024" w14:textId="77777777" w:rsidR="00CC029E" w:rsidRPr="00CC029E" w:rsidRDefault="00CC029E" w:rsidP="00CC029E">
            <w:pPr>
              <w:jc w:val="center"/>
              <w:rPr>
                <w:rFonts w:eastAsia="Calibri"/>
                <w:bCs/>
                <w:spacing w:val="-4"/>
                <w:lang w:val="en-US"/>
              </w:rPr>
            </w:pPr>
            <w:r w:rsidRPr="00CC029E">
              <w:rPr>
                <w:rFonts w:eastAsia="Calibri"/>
                <w:bCs/>
                <w:spacing w:val="-4"/>
                <w:lang w:val="en-US"/>
              </w:rPr>
              <w:t>of the group</w:t>
            </w:r>
          </w:p>
          <w:p w14:paraId="4E01C83A" w14:textId="27107FEA" w:rsidR="00EF76F8" w:rsidRPr="00CC029E" w:rsidRDefault="00EF76F8" w:rsidP="00B755D0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B3469" w14:textId="092CA689" w:rsidR="00EF76F8" w:rsidRPr="00CC029E" w:rsidRDefault="00CC029E" w:rsidP="00B755D0">
            <w:pPr>
              <w:jc w:val="center"/>
              <w:rPr>
                <w:rFonts w:eastAsia="Calibri"/>
                <w:spacing w:val="-4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>Date and time of the second</w:t>
            </w:r>
            <w:r w:rsidRPr="00CC029E">
              <w:rPr>
                <w:rFonts w:eastAsia="Calibri"/>
                <w:spacing w:val="-4"/>
                <w:lang w:val="en-US"/>
              </w:rPr>
              <w:t xml:space="preserve"> repeated interim assessment</w:t>
            </w:r>
          </w:p>
        </w:tc>
        <w:tc>
          <w:tcPr>
            <w:tcW w:w="23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663BA" w14:textId="33CAE039" w:rsidR="00EF76F8" w:rsidRPr="00CC029E" w:rsidRDefault="00CC029E" w:rsidP="00B755D0">
            <w:pPr>
              <w:jc w:val="center"/>
              <w:rPr>
                <w:rFonts w:eastAsia="Calibri"/>
                <w:spacing w:val="-4"/>
              </w:rPr>
            </w:pPr>
            <w:r w:rsidRPr="00CC029E">
              <w:rPr>
                <w:rFonts w:eastAsia="Calibri"/>
                <w:spacing w:val="-4"/>
                <w:lang w:val="en-US"/>
              </w:rPr>
              <w:t>Place of assessment</w:t>
            </w:r>
          </w:p>
        </w:tc>
      </w:tr>
      <w:tr w:rsidR="00141EFB" w:rsidRPr="00B22F42" w14:paraId="5BADD0BD" w14:textId="77777777" w:rsidTr="00141EFB">
        <w:trPr>
          <w:trHeight w:val="765"/>
        </w:trPr>
        <w:tc>
          <w:tcPr>
            <w:tcW w:w="20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C8648" w14:textId="69508A25" w:rsidR="00141EFB" w:rsidRPr="00CC029E" w:rsidRDefault="00CC029E" w:rsidP="00141E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Pediatrics</w:t>
            </w:r>
          </w:p>
          <w:p w14:paraId="0C88512D" w14:textId="124869DC" w:rsidR="00141EFB" w:rsidRPr="00013091" w:rsidRDefault="00CC029E" w:rsidP="00141EFB">
            <w:pPr>
              <w:jc w:val="center"/>
              <w:rPr>
                <w:rFonts w:eastAsia="Calibri"/>
                <w:spacing w:val="-4"/>
              </w:rPr>
            </w:pPr>
            <w:r>
              <w:t>(</w:t>
            </w:r>
            <w:r>
              <w:rPr>
                <w:lang w:val="en-US"/>
              </w:rPr>
              <w:t>exam</w:t>
            </w:r>
            <w:r w:rsidR="00141EFB" w:rsidRPr="00013091">
              <w:t>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9ED6BB" w14:textId="77777777" w:rsidR="00141EFB" w:rsidRPr="00013091" w:rsidRDefault="00141EFB" w:rsidP="00B755D0">
            <w:pPr>
              <w:rPr>
                <w:rFonts w:eastAsia="Calibri"/>
                <w:spacing w:val="-4"/>
                <w:lang w:val="en-US"/>
              </w:rPr>
            </w:pPr>
            <w:r w:rsidRPr="00013091">
              <w:rPr>
                <w:rFonts w:eastAsia="Calibri"/>
                <w:spacing w:val="-4"/>
                <w:lang w:val="en-US"/>
              </w:rPr>
              <w:t>601-612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A0A44B" w14:textId="7A8DB815" w:rsidR="00141EFB" w:rsidRPr="00013091" w:rsidRDefault="00141EFB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24.09.2026</w:t>
            </w:r>
          </w:p>
          <w:p w14:paraId="79CB9B59" w14:textId="6CE4B97C" w:rsidR="00141EFB" w:rsidRPr="00013091" w:rsidRDefault="00CC029E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141EFB" w:rsidRPr="00013091">
              <w:t xml:space="preserve"> 15 </w:t>
            </w:r>
            <w:r w:rsidR="00141EFB" w:rsidRPr="00013091">
              <w:rPr>
                <w:vertAlign w:val="superscript"/>
              </w:rPr>
              <w:t>00</w:t>
            </w:r>
          </w:p>
        </w:tc>
        <w:tc>
          <w:tcPr>
            <w:tcW w:w="8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397D3" w14:textId="2D59D52C" w:rsidR="00141EFB" w:rsidRPr="00013091" w:rsidRDefault="00141EFB" w:rsidP="00141EFB">
            <w:pPr>
              <w:rPr>
                <w:rFonts w:eastAsia="Calibri"/>
                <w:spacing w:val="-4"/>
                <w:lang w:val="en-US"/>
              </w:rPr>
            </w:pPr>
            <w:r w:rsidRPr="00013091">
              <w:rPr>
                <w:rFonts w:eastAsia="Calibri"/>
                <w:spacing w:val="-4"/>
                <w:lang w:val="en-US"/>
              </w:rPr>
              <w:t>601-6</w:t>
            </w:r>
            <w:r>
              <w:rPr>
                <w:rFonts w:eastAsia="Calibri"/>
                <w:spacing w:val="-4"/>
              </w:rPr>
              <w:t>27</w:t>
            </w:r>
          </w:p>
        </w:tc>
        <w:tc>
          <w:tcPr>
            <w:tcW w:w="16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4421B" w14:textId="4A41DB5C" w:rsidR="00141EFB" w:rsidRPr="00013091" w:rsidRDefault="00141EFB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15.10.2026</w:t>
            </w:r>
          </w:p>
          <w:p w14:paraId="2B58F873" w14:textId="4B20F070" w:rsidR="00141EFB" w:rsidRPr="00013091" w:rsidRDefault="00CC029E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141EFB" w:rsidRPr="00013091">
              <w:t xml:space="preserve"> 14 </w:t>
            </w:r>
            <w:r w:rsidR="00141EFB" w:rsidRPr="00013091">
              <w:rPr>
                <w:vertAlign w:val="superscript"/>
              </w:rPr>
              <w:t>00</w:t>
            </w:r>
          </w:p>
        </w:tc>
        <w:tc>
          <w:tcPr>
            <w:tcW w:w="23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45DC3" w14:textId="3B269451" w:rsidR="00141EFB" w:rsidRPr="0090781A" w:rsidRDefault="00CC029E" w:rsidP="006D615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Ryleyeva street, 10</w:t>
            </w:r>
            <w:r w:rsidR="0090781A">
              <w:rPr>
                <w:lang w:val="en-US"/>
              </w:rPr>
              <w:t xml:space="preserve">, </w:t>
            </w:r>
            <w:r w:rsidR="006D615F" w:rsidRPr="006D615F">
              <w:rPr>
                <w:lang w:val="en-US"/>
              </w:rPr>
              <w:t>Municipal Budgetary Health-Care Institution (MBUZ)</w:t>
            </w:r>
            <w:r w:rsidRPr="00CC029E">
              <w:rPr>
                <w:rFonts w:ascii="Arial" w:hAnsi="Arial" w:cs="Arial"/>
                <w:color w:val="1C1C1C"/>
                <w:sz w:val="27"/>
                <w:szCs w:val="27"/>
                <w:shd w:val="clear" w:color="auto" w:fill="FFFFFF"/>
                <w:lang w:val="en-US"/>
              </w:rPr>
              <w:t xml:space="preserve"> </w:t>
            </w:r>
            <w:r w:rsidRPr="00CC029E">
              <w:rPr>
                <w:lang w:val="en-US"/>
              </w:rPr>
              <w:t>Children</w:t>
            </w:r>
            <w:r w:rsidR="0090781A">
              <w:rPr>
                <w:lang w:val="en-US"/>
              </w:rPr>
              <w:t>'s Clinical Hospital No. 7 (</w:t>
            </w:r>
            <w:r w:rsidR="006D615F">
              <w:rPr>
                <w:lang w:val="en-US"/>
              </w:rPr>
              <w:t>DKB</w:t>
            </w:r>
            <w:r w:rsidR="0090781A">
              <w:rPr>
                <w:lang w:val="en-US"/>
              </w:rPr>
              <w:t xml:space="preserve">), </w:t>
            </w:r>
            <w:r w:rsidR="0090781A" w:rsidRPr="0090781A">
              <w:rPr>
                <w:lang w:val="en-US"/>
              </w:rPr>
              <w:t>Assembly Hall</w:t>
            </w:r>
            <w:r w:rsidR="0090781A">
              <w:rPr>
                <w:lang w:val="en-US"/>
              </w:rPr>
              <w:t xml:space="preserve">, The Department of Propaedeutics of </w:t>
            </w:r>
            <w:r w:rsidR="0090781A" w:rsidRPr="0090781A">
              <w:rPr>
                <w:lang w:val="en-US"/>
              </w:rPr>
              <w:t>childhood diseases and pediatrics</w:t>
            </w:r>
          </w:p>
        </w:tc>
      </w:tr>
      <w:tr w:rsidR="00141EFB" w:rsidRPr="00013091" w14:paraId="543FAE85" w14:textId="77777777" w:rsidTr="00141EFB">
        <w:trPr>
          <w:trHeight w:val="765"/>
        </w:trPr>
        <w:tc>
          <w:tcPr>
            <w:tcW w:w="20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DC6C4" w14:textId="77777777" w:rsidR="00141EFB" w:rsidRPr="000725D8" w:rsidRDefault="00141EFB" w:rsidP="00B755D0">
            <w:pPr>
              <w:jc w:val="center"/>
              <w:rPr>
                <w:lang w:val="en-US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2F1A75" w14:textId="38B88628" w:rsidR="00141EFB" w:rsidRPr="00013091" w:rsidRDefault="00141EFB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613-627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16B865" w14:textId="77777777" w:rsidR="00141EFB" w:rsidRPr="00013091" w:rsidRDefault="00141EFB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25.09.2026</w:t>
            </w:r>
          </w:p>
          <w:p w14:paraId="41ACD5E1" w14:textId="365B3F58" w:rsidR="00141EFB" w:rsidRPr="00013091" w:rsidRDefault="00CC029E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141EFB" w:rsidRPr="00013091">
              <w:t xml:space="preserve"> 15 </w:t>
            </w:r>
            <w:r w:rsidR="00141EFB" w:rsidRPr="00013091">
              <w:rPr>
                <w:vertAlign w:val="superscript"/>
              </w:rPr>
              <w:t>00</w:t>
            </w: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5F4C1" w14:textId="41D6B35D" w:rsidR="00141EFB" w:rsidRPr="00013091" w:rsidRDefault="00141EFB" w:rsidP="00B755D0">
            <w:pPr>
              <w:jc w:val="center"/>
              <w:rPr>
                <w:rFonts w:eastAsia="Calibri"/>
                <w:spacing w:val="-4"/>
              </w:rPr>
            </w:pPr>
          </w:p>
        </w:tc>
        <w:tc>
          <w:tcPr>
            <w:tcW w:w="16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B45AF" w14:textId="77777777" w:rsidR="00141EFB" w:rsidRPr="00013091" w:rsidRDefault="00141EFB" w:rsidP="00B755D0">
            <w:pPr>
              <w:jc w:val="center"/>
              <w:rPr>
                <w:rFonts w:eastAsia="Calibri"/>
              </w:rPr>
            </w:pPr>
          </w:p>
        </w:tc>
        <w:tc>
          <w:tcPr>
            <w:tcW w:w="23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D45E7" w14:textId="77777777" w:rsidR="00141EFB" w:rsidRPr="00013091" w:rsidRDefault="00141EFB" w:rsidP="00B755D0">
            <w:pPr>
              <w:jc w:val="center"/>
            </w:pPr>
          </w:p>
        </w:tc>
      </w:tr>
      <w:tr w:rsidR="00EF76F8" w:rsidRPr="00B22F42" w14:paraId="6675A9C6" w14:textId="77777777" w:rsidTr="009C1EE3">
        <w:trPr>
          <w:trHeight w:val="2047"/>
        </w:trPr>
        <w:tc>
          <w:tcPr>
            <w:tcW w:w="2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70B0B" w14:textId="00AC509A" w:rsidR="00EF76F8" w:rsidRPr="0090781A" w:rsidRDefault="0090781A" w:rsidP="00B755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Infectious Diseases</w:t>
            </w:r>
          </w:p>
          <w:p w14:paraId="510F7FF5" w14:textId="54114507" w:rsidR="00EF76F8" w:rsidRPr="00013091" w:rsidRDefault="00EF76F8" w:rsidP="0090781A">
            <w:pPr>
              <w:jc w:val="center"/>
            </w:pPr>
            <w:r w:rsidRPr="00013091">
              <w:t>(</w:t>
            </w:r>
            <w:r w:rsidR="0090781A">
              <w:rPr>
                <w:lang w:val="en-US"/>
              </w:rPr>
              <w:t>exam</w:t>
            </w:r>
            <w:r w:rsidRPr="00013091">
              <w:t>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ACC779" w14:textId="7BF50F1E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601-62</w:t>
            </w:r>
            <w:r w:rsidR="00B755D0" w:rsidRPr="00013091">
              <w:rPr>
                <w:rFonts w:eastAsia="Calibri"/>
                <w:spacing w:val="-4"/>
                <w:lang w:val="en-US"/>
              </w:rPr>
              <w:t>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D5542" w14:textId="396E251B" w:rsidR="00EF76F8" w:rsidRPr="00013091" w:rsidRDefault="00B755D0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21</w:t>
            </w:r>
            <w:r w:rsidR="00EF76F8" w:rsidRPr="00013091">
              <w:rPr>
                <w:rFonts w:eastAsia="Calibri"/>
              </w:rPr>
              <w:t>.09.2026</w:t>
            </w:r>
          </w:p>
          <w:p w14:paraId="4A6C98D2" w14:textId="0A126AAD" w:rsidR="00EF76F8" w:rsidRPr="00013091" w:rsidRDefault="0090781A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F93F2" w14:textId="776EC053" w:rsidR="00EF76F8" w:rsidRPr="00013091" w:rsidRDefault="00EF76F8" w:rsidP="00B755D0">
            <w:pPr>
              <w:jc w:val="center"/>
            </w:pPr>
            <w:r w:rsidRPr="00013091">
              <w:rPr>
                <w:rFonts w:eastAsia="Calibri"/>
                <w:spacing w:val="-4"/>
              </w:rPr>
              <w:t>601-62</w:t>
            </w:r>
            <w:r w:rsidR="00B755D0" w:rsidRPr="00013091">
              <w:rPr>
                <w:rFonts w:eastAsia="Calibri"/>
                <w:spacing w:val="-4"/>
                <w:lang w:val="en-US"/>
              </w:rPr>
              <w:t>7</w:t>
            </w: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B74B9" w14:textId="039E8588" w:rsidR="00EF76F8" w:rsidRPr="00013091" w:rsidRDefault="00B755D0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05</w:t>
            </w:r>
            <w:r w:rsidR="00EF76F8" w:rsidRPr="00013091">
              <w:rPr>
                <w:rFonts w:eastAsia="Calibri"/>
              </w:rPr>
              <w:t>.10.2026</w:t>
            </w:r>
          </w:p>
          <w:p w14:paraId="50C98D76" w14:textId="2E5374E8" w:rsidR="00EF76F8" w:rsidRPr="00013091" w:rsidRDefault="0090781A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3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8703D2" w14:textId="77777777" w:rsidR="0090781A" w:rsidRPr="0090781A" w:rsidRDefault="0090781A" w:rsidP="0090781A">
            <w:pPr>
              <w:jc w:val="center"/>
              <w:rPr>
                <w:lang w:val="en-US"/>
              </w:rPr>
            </w:pPr>
            <w:r w:rsidRPr="0090781A">
              <w:rPr>
                <w:lang w:val="en-US"/>
              </w:rPr>
              <w:t xml:space="preserve">Gorkogo street, 28, </w:t>
            </w:r>
          </w:p>
          <w:p w14:paraId="0AAA62C3" w14:textId="77777777" w:rsidR="0090781A" w:rsidRPr="0090781A" w:rsidRDefault="0090781A" w:rsidP="0090781A">
            <w:pPr>
              <w:jc w:val="center"/>
              <w:rPr>
                <w:lang w:val="en-US"/>
              </w:rPr>
            </w:pPr>
            <w:r w:rsidRPr="0090781A">
              <w:rPr>
                <w:lang w:val="en-US"/>
              </w:rPr>
              <w:t>Municipal autonomous healthcare institution (GAUZ) of the Badge of Honor Order (OZP) “</w:t>
            </w:r>
            <w:r>
              <w:t>С</w:t>
            </w:r>
            <w:r w:rsidRPr="0090781A">
              <w:rPr>
                <w:lang w:val="en-US"/>
              </w:rPr>
              <w:t xml:space="preserve">ity </w:t>
            </w:r>
            <w:r>
              <w:t>С</w:t>
            </w:r>
            <w:r w:rsidRPr="0090781A">
              <w:rPr>
                <w:lang w:val="en-US"/>
              </w:rPr>
              <w:t>linical Hospital (GKB) No. 8,</w:t>
            </w:r>
          </w:p>
          <w:p w14:paraId="49914E4D" w14:textId="2669B962" w:rsidR="00EF76F8" w:rsidRPr="0090781A" w:rsidRDefault="0090781A" w:rsidP="0090781A">
            <w:pPr>
              <w:jc w:val="center"/>
              <w:rPr>
                <w:lang w:val="en-US"/>
              </w:rPr>
            </w:pPr>
            <w:r w:rsidRPr="0090781A">
              <w:rPr>
                <w:lang w:val="en-US"/>
              </w:rPr>
              <w:t>Infectious Disease ward, building No. 5, 3rd floor, The Department of Infectious Diseases, room 3</w:t>
            </w:r>
          </w:p>
        </w:tc>
      </w:tr>
      <w:tr w:rsidR="00EF76F8" w:rsidRPr="00013091" w14:paraId="01A097F4" w14:textId="77777777" w:rsidTr="009C1EE3">
        <w:tc>
          <w:tcPr>
            <w:tcW w:w="2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57C96" w14:textId="69B6250D" w:rsidR="00EF76F8" w:rsidRPr="00013091" w:rsidRDefault="0090781A" w:rsidP="00B755D0">
            <w:pPr>
              <w:jc w:val="center"/>
            </w:pPr>
            <w:r>
              <w:rPr>
                <w:lang w:val="en-US"/>
              </w:rPr>
              <w:t>Obstetrics and Gynecology</w:t>
            </w:r>
            <w:r w:rsidRPr="00013091">
              <w:t xml:space="preserve"> </w:t>
            </w:r>
            <w:r w:rsidR="00EF76F8" w:rsidRPr="00013091">
              <w:t>(</w:t>
            </w:r>
            <w:r>
              <w:rPr>
                <w:lang w:val="en-US"/>
              </w:rPr>
              <w:t>exam</w:t>
            </w:r>
            <w:r w:rsidR="00EF76F8" w:rsidRPr="00013091">
              <w:t>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5145" w14:textId="77703B97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601-62</w:t>
            </w:r>
            <w:r w:rsidR="00B755D0" w:rsidRPr="00013091">
              <w:rPr>
                <w:rFonts w:eastAsia="Calibri"/>
                <w:spacing w:val="-4"/>
                <w:lang w:val="en-US"/>
              </w:rPr>
              <w:t>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A88C" w14:textId="264FDAA4" w:rsidR="00EF76F8" w:rsidRPr="00013091" w:rsidRDefault="006D0EC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18</w:t>
            </w:r>
            <w:r w:rsidR="00EF76F8" w:rsidRPr="00013091">
              <w:rPr>
                <w:rFonts w:eastAsia="Calibri"/>
              </w:rPr>
              <w:t>.09.2026</w:t>
            </w:r>
          </w:p>
          <w:p w14:paraId="42B1CCAA" w14:textId="65FA2D1B" w:rsidR="00EF76F8" w:rsidRPr="00013091" w:rsidRDefault="0090781A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56C60" w14:textId="65CB0144" w:rsidR="00EF76F8" w:rsidRPr="00013091" w:rsidRDefault="00EF76F8" w:rsidP="00B755D0">
            <w:pPr>
              <w:jc w:val="center"/>
            </w:pPr>
            <w:r w:rsidRPr="00013091">
              <w:rPr>
                <w:rFonts w:eastAsia="Calibri"/>
                <w:spacing w:val="-4"/>
              </w:rPr>
              <w:t>601-62</w:t>
            </w:r>
            <w:r w:rsidR="00B755D0" w:rsidRPr="00013091">
              <w:rPr>
                <w:rFonts w:eastAsia="Calibri"/>
                <w:spacing w:val="-4"/>
                <w:lang w:val="en-US"/>
              </w:rPr>
              <w:t>7</w:t>
            </w: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B77D0" w14:textId="5346DD76" w:rsidR="00EF76F8" w:rsidRPr="00013091" w:rsidRDefault="00B755D0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02</w:t>
            </w:r>
            <w:r w:rsidR="00EF76F8" w:rsidRPr="00013091">
              <w:rPr>
                <w:rFonts w:eastAsia="Calibri"/>
              </w:rPr>
              <w:t>.10.2026</w:t>
            </w:r>
          </w:p>
          <w:p w14:paraId="21D057B5" w14:textId="68361790" w:rsidR="00EF76F8" w:rsidRPr="00013091" w:rsidRDefault="0090781A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5D539D" w:rsidRPr="00013091">
              <w:t xml:space="preserve"> 14</w:t>
            </w:r>
            <w:r w:rsidR="00EF76F8" w:rsidRPr="00013091">
              <w:t xml:space="preserve">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3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17905" w14:textId="12BB9729" w:rsidR="00EF76F8" w:rsidRPr="000725D8" w:rsidRDefault="0090781A" w:rsidP="00B755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Rumyantseva street, 28,</w:t>
            </w:r>
            <w:r w:rsidRPr="000725D8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</w:p>
          <w:p w14:paraId="294C8C7C" w14:textId="556EB250" w:rsidR="00EF76F8" w:rsidRPr="007744B5" w:rsidRDefault="007744B5" w:rsidP="00B755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Municipal</w:t>
            </w:r>
            <w:r w:rsidRPr="007744B5">
              <w:rPr>
                <w:lang w:val="en-US"/>
              </w:rPr>
              <w:t xml:space="preserve"> </w:t>
            </w:r>
            <w:r>
              <w:rPr>
                <w:lang w:val="en-US"/>
              </w:rPr>
              <w:t>Budgetary</w:t>
            </w:r>
            <w:r w:rsidRPr="007744B5">
              <w:rPr>
                <w:lang w:val="en-US"/>
              </w:rPr>
              <w:t xml:space="preserve"> </w:t>
            </w:r>
            <w:r>
              <w:rPr>
                <w:lang w:val="en-US"/>
              </w:rPr>
              <w:t>Health</w:t>
            </w:r>
            <w:r w:rsidRPr="007744B5">
              <w:rPr>
                <w:lang w:val="en-US"/>
              </w:rPr>
              <w:t>-</w:t>
            </w:r>
            <w:r>
              <w:rPr>
                <w:lang w:val="en-US"/>
              </w:rPr>
              <w:t>Care</w:t>
            </w:r>
            <w:r w:rsidRPr="007744B5">
              <w:rPr>
                <w:lang w:val="en-US"/>
              </w:rPr>
              <w:t xml:space="preserve"> </w:t>
            </w:r>
            <w:r>
              <w:rPr>
                <w:lang w:val="en-US"/>
              </w:rPr>
              <w:t>Institution (MBUZ), Chelyabinsk City Clinical Hospital (GKB) No. 6, 3</w:t>
            </w:r>
            <w:r w:rsidRPr="007744B5">
              <w:rPr>
                <w:vertAlign w:val="superscript"/>
                <w:lang w:val="en-US"/>
              </w:rPr>
              <w:t>rd</w:t>
            </w:r>
            <w:r>
              <w:rPr>
                <w:lang w:val="en-US"/>
              </w:rPr>
              <w:t xml:space="preserve"> floor, The Department of </w:t>
            </w:r>
            <w:r>
              <w:rPr>
                <w:lang w:val="en-US"/>
              </w:rPr>
              <w:lastRenderedPageBreak/>
              <w:t>Obstetrics and G</w:t>
            </w:r>
            <w:r w:rsidRPr="007744B5">
              <w:rPr>
                <w:lang w:val="en-US"/>
              </w:rPr>
              <w:t>ynecology</w:t>
            </w:r>
            <w:r>
              <w:rPr>
                <w:lang w:val="en-US"/>
              </w:rPr>
              <w:t>,</w:t>
            </w:r>
          </w:p>
          <w:p w14:paraId="78B63873" w14:textId="145981B3" w:rsidR="00EF76F8" w:rsidRPr="00013091" w:rsidRDefault="007744B5" w:rsidP="00B755D0">
            <w:pPr>
              <w:jc w:val="center"/>
            </w:pPr>
            <w:r>
              <w:rPr>
                <w:lang w:val="en-US"/>
              </w:rPr>
              <w:t>room</w:t>
            </w:r>
            <w:r w:rsidR="00EF76F8" w:rsidRPr="00013091">
              <w:t xml:space="preserve"> 1</w:t>
            </w:r>
          </w:p>
        </w:tc>
      </w:tr>
      <w:tr w:rsidR="00EF76F8" w:rsidRPr="00B22F42" w14:paraId="0E9F9375" w14:textId="77777777" w:rsidTr="009C1EE3">
        <w:tc>
          <w:tcPr>
            <w:tcW w:w="2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22F01" w14:textId="1AC05168" w:rsidR="00EF76F8" w:rsidRPr="00013091" w:rsidRDefault="007744B5" w:rsidP="006F64B0">
            <w:pPr>
              <w:jc w:val="center"/>
            </w:pPr>
            <w:r>
              <w:rPr>
                <w:lang w:val="en-US"/>
              </w:rPr>
              <w:lastRenderedPageBreak/>
              <w:t>Outpatient Therapy</w:t>
            </w:r>
            <w:r w:rsidR="00EF76F8" w:rsidRPr="00013091">
              <w:t xml:space="preserve"> (</w:t>
            </w:r>
            <w:r w:rsidR="006F64B0">
              <w:rPr>
                <w:lang w:val="en-US"/>
              </w:rPr>
              <w:t>credit</w:t>
            </w:r>
            <w:r w:rsidR="00EF76F8" w:rsidRPr="00013091">
              <w:t>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F827" w14:textId="17525ADD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601-62</w:t>
            </w:r>
            <w:r w:rsidR="00B755D0" w:rsidRPr="00013091">
              <w:rPr>
                <w:rFonts w:eastAsia="Calibri"/>
                <w:spacing w:val="-4"/>
                <w:lang w:val="en-US"/>
              </w:rPr>
              <w:t>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DDC0" w14:textId="77777777" w:rsidR="00EF76F8" w:rsidRPr="00013091" w:rsidRDefault="00EF76F8" w:rsidP="00B755D0">
            <w:pPr>
              <w:jc w:val="center"/>
            </w:pPr>
            <w:r w:rsidRPr="00013091">
              <w:t>16.09.2026</w:t>
            </w:r>
          </w:p>
          <w:p w14:paraId="75DCEE5B" w14:textId="2A418E13" w:rsidR="00EF76F8" w:rsidRPr="00013091" w:rsidRDefault="007744B5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11092" w14:textId="5F2A08B4" w:rsidR="00EF76F8" w:rsidRPr="00013091" w:rsidRDefault="00EF76F8" w:rsidP="00B755D0">
            <w:pPr>
              <w:jc w:val="center"/>
            </w:pPr>
            <w:r w:rsidRPr="00013091">
              <w:rPr>
                <w:rFonts w:eastAsia="Calibri"/>
                <w:spacing w:val="-4"/>
              </w:rPr>
              <w:t>601-62</w:t>
            </w:r>
            <w:r w:rsidR="00B755D0" w:rsidRPr="00013091">
              <w:rPr>
                <w:rFonts w:eastAsia="Calibri"/>
                <w:spacing w:val="-4"/>
                <w:lang w:val="en-US"/>
              </w:rPr>
              <w:t>7</w:t>
            </w: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58017" w14:textId="77777777" w:rsidR="00EF76F8" w:rsidRPr="00013091" w:rsidRDefault="00EF76F8" w:rsidP="00B755D0">
            <w:pPr>
              <w:jc w:val="center"/>
            </w:pPr>
            <w:r w:rsidRPr="00013091">
              <w:t>07.10.2026</w:t>
            </w:r>
          </w:p>
          <w:p w14:paraId="7F9FBE08" w14:textId="2BA0B17C" w:rsidR="00EF76F8" w:rsidRPr="00013091" w:rsidRDefault="007744B5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14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3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9A22D" w14:textId="6D21FCAB" w:rsidR="00EF76F8" w:rsidRPr="000725D8" w:rsidRDefault="007744B5" w:rsidP="007744B5">
            <w:pPr>
              <w:jc w:val="center"/>
              <w:rPr>
                <w:lang w:val="en-US"/>
              </w:rPr>
            </w:pPr>
            <w:r w:rsidRPr="007744B5">
              <w:rPr>
                <w:lang w:val="en-US"/>
              </w:rPr>
              <w:t>Cherkasskaya street, 2, Clinic of FSFEI HPE SUSMU of the Ministry of Health</w:t>
            </w:r>
            <w:r>
              <w:rPr>
                <w:lang w:val="en-US"/>
              </w:rPr>
              <w:t xml:space="preserve">, building No.2, The Department of Outpatient Therapy and Clinical Pharmacology, room 312 </w:t>
            </w:r>
            <w:r w:rsidRPr="007744B5">
              <w:rPr>
                <w:lang w:val="en-US"/>
              </w:rPr>
              <w:t xml:space="preserve"> </w:t>
            </w:r>
          </w:p>
        </w:tc>
      </w:tr>
      <w:tr w:rsidR="00EF76F8" w:rsidRPr="00B22F42" w14:paraId="0A400280" w14:textId="77777777" w:rsidTr="009C1EE3">
        <w:tc>
          <w:tcPr>
            <w:tcW w:w="2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0B500" w14:textId="3ABC06EB" w:rsidR="00EF76F8" w:rsidRPr="00013091" w:rsidRDefault="00EF76F8" w:rsidP="006F64B0">
            <w:pPr>
              <w:jc w:val="center"/>
            </w:pPr>
            <w:r w:rsidRPr="000725D8">
              <w:rPr>
                <w:lang w:val="en-US"/>
              </w:rPr>
              <w:br w:type="page"/>
            </w:r>
            <w:r w:rsidR="007744B5">
              <w:rPr>
                <w:lang w:val="en-US"/>
              </w:rPr>
              <w:t>Epidemiology</w:t>
            </w:r>
            <w:r w:rsidRPr="00013091">
              <w:t xml:space="preserve"> (</w:t>
            </w:r>
            <w:r w:rsidR="006F64B0">
              <w:rPr>
                <w:lang w:val="en-US"/>
              </w:rPr>
              <w:t>credit</w:t>
            </w:r>
            <w:r w:rsidRPr="00013091">
              <w:t>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8F87" w14:textId="1160E4D8" w:rsidR="00EF76F8" w:rsidRPr="00013091" w:rsidRDefault="00EF76F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601-62</w:t>
            </w:r>
            <w:r w:rsidR="00B755D0" w:rsidRPr="00013091">
              <w:rPr>
                <w:rFonts w:eastAsia="Calibri"/>
                <w:spacing w:val="-4"/>
                <w:lang w:val="en-US"/>
              </w:rPr>
              <w:t>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EF4F" w14:textId="13368E0B" w:rsidR="00EF76F8" w:rsidRPr="00013091" w:rsidRDefault="00A234A8" w:rsidP="00B755D0">
            <w:pPr>
              <w:jc w:val="center"/>
            </w:pPr>
            <w:r w:rsidRPr="00013091">
              <w:t>28</w:t>
            </w:r>
            <w:r w:rsidR="00EF76F8" w:rsidRPr="00013091">
              <w:t>.09.2026</w:t>
            </w:r>
          </w:p>
          <w:p w14:paraId="156B6532" w14:textId="369C2B3D" w:rsidR="00EF76F8" w:rsidRPr="00013091" w:rsidRDefault="007744B5" w:rsidP="00B755D0">
            <w:pPr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5EB2E" w14:textId="7803DDF9" w:rsidR="00EF76F8" w:rsidRPr="00013091" w:rsidRDefault="00EF76F8" w:rsidP="00B755D0">
            <w:pPr>
              <w:jc w:val="center"/>
            </w:pPr>
            <w:r w:rsidRPr="00013091">
              <w:rPr>
                <w:rFonts w:eastAsia="Calibri"/>
                <w:spacing w:val="-4"/>
              </w:rPr>
              <w:t>601-62</w:t>
            </w:r>
            <w:r w:rsidR="00B755D0" w:rsidRPr="00013091">
              <w:rPr>
                <w:rFonts w:eastAsia="Calibri"/>
                <w:spacing w:val="-4"/>
                <w:lang w:val="en-US"/>
              </w:rPr>
              <w:t>7</w:t>
            </w: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EC3081" w14:textId="5FE61EBD" w:rsidR="00EF76F8" w:rsidRPr="00013091" w:rsidRDefault="00A234A8" w:rsidP="00B755D0">
            <w:pPr>
              <w:jc w:val="center"/>
            </w:pPr>
            <w:r w:rsidRPr="00013091">
              <w:t>1</w:t>
            </w:r>
            <w:r w:rsidR="00EF76F8" w:rsidRPr="00013091">
              <w:t>2.10.2026</w:t>
            </w:r>
          </w:p>
          <w:p w14:paraId="6B0DBB2C" w14:textId="73E6B885" w:rsidR="00EF76F8" w:rsidRPr="00013091" w:rsidRDefault="007744B5" w:rsidP="00B755D0">
            <w:pPr>
              <w:jc w:val="center"/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</w:p>
        </w:tc>
        <w:tc>
          <w:tcPr>
            <w:tcW w:w="23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B33CD" w14:textId="77777777" w:rsidR="0090781A" w:rsidRPr="0090781A" w:rsidRDefault="0090781A" w:rsidP="0090781A">
            <w:pPr>
              <w:jc w:val="center"/>
              <w:rPr>
                <w:lang w:val="en-US"/>
              </w:rPr>
            </w:pPr>
            <w:r w:rsidRPr="0090781A">
              <w:rPr>
                <w:lang w:val="en-US"/>
              </w:rPr>
              <w:t xml:space="preserve">Gorkogo street, 28, </w:t>
            </w:r>
          </w:p>
          <w:p w14:paraId="6A1F291F" w14:textId="77777777" w:rsidR="0090781A" w:rsidRPr="0090781A" w:rsidRDefault="0090781A" w:rsidP="0090781A">
            <w:pPr>
              <w:jc w:val="center"/>
              <w:rPr>
                <w:lang w:val="en-US"/>
              </w:rPr>
            </w:pPr>
            <w:r w:rsidRPr="0090781A">
              <w:rPr>
                <w:lang w:val="en-US"/>
              </w:rPr>
              <w:t>Municipal autonomous healthcare institution (GAUZ) of the Badge of Honor Order (OZP) “</w:t>
            </w:r>
            <w:r>
              <w:t>С</w:t>
            </w:r>
            <w:r w:rsidRPr="0090781A">
              <w:rPr>
                <w:lang w:val="en-US"/>
              </w:rPr>
              <w:t xml:space="preserve">ity </w:t>
            </w:r>
            <w:r>
              <w:t>С</w:t>
            </w:r>
            <w:r w:rsidRPr="0090781A">
              <w:rPr>
                <w:lang w:val="en-US"/>
              </w:rPr>
              <w:t>linical Hospital (GKB) No. 8,</w:t>
            </w:r>
          </w:p>
          <w:p w14:paraId="4519CFA7" w14:textId="43FC6B7A" w:rsidR="00EF76F8" w:rsidRPr="0090781A" w:rsidRDefault="0090781A" w:rsidP="0090781A">
            <w:pPr>
              <w:jc w:val="center"/>
              <w:rPr>
                <w:lang w:val="en-US"/>
              </w:rPr>
            </w:pPr>
            <w:r w:rsidRPr="0090781A">
              <w:rPr>
                <w:lang w:val="en-US"/>
              </w:rPr>
              <w:t>Infectious Disease ward, building No. 5, 3rd floor, The Department of Infectious Diseases, room 3</w:t>
            </w:r>
          </w:p>
        </w:tc>
      </w:tr>
      <w:tr w:rsidR="00EF76F8" w:rsidRPr="00B22F42" w14:paraId="0F2E156A" w14:textId="77777777" w:rsidTr="00A234A8">
        <w:tc>
          <w:tcPr>
            <w:tcW w:w="2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65C31" w14:textId="77777777" w:rsidR="00520409" w:rsidRDefault="00520409" w:rsidP="00520409">
            <w:pPr>
              <w:jc w:val="center"/>
              <w:rPr>
                <w:lang w:val="en-US"/>
              </w:rPr>
            </w:pPr>
            <w:r w:rsidRPr="00520409">
              <w:rPr>
                <w:lang w:val="en-US"/>
              </w:rPr>
              <w:t xml:space="preserve">Practical Training in Emergency Medical Procedures </w:t>
            </w:r>
          </w:p>
          <w:p w14:paraId="054DF305" w14:textId="1AEDBF66" w:rsidR="00EF76F8" w:rsidRPr="00520409" w:rsidRDefault="00EF76F8" w:rsidP="006F64B0">
            <w:pPr>
              <w:jc w:val="center"/>
              <w:rPr>
                <w:lang w:val="en-US"/>
              </w:rPr>
            </w:pPr>
            <w:r w:rsidRPr="00520409">
              <w:rPr>
                <w:lang w:val="en-US"/>
              </w:rPr>
              <w:t>(</w:t>
            </w:r>
            <w:r w:rsidR="006F64B0">
              <w:rPr>
                <w:lang w:val="en-US"/>
              </w:rPr>
              <w:t>graded credit</w:t>
            </w:r>
            <w:r w:rsidRPr="00520409">
              <w:rPr>
                <w:lang w:val="en-US"/>
              </w:rPr>
              <w:t>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0C413" w14:textId="23C9B600" w:rsidR="00EF76F8" w:rsidRPr="00013091" w:rsidRDefault="00A234A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601-627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CE69" w14:textId="77777777" w:rsidR="00EF76F8" w:rsidRPr="00013091" w:rsidRDefault="00EF76F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30.09.2026</w:t>
            </w:r>
          </w:p>
          <w:p w14:paraId="7FE188AD" w14:textId="2F3B5AFF" w:rsidR="00EF76F8" w:rsidRPr="00013091" w:rsidRDefault="00520409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562D7" w14:textId="7C3E09ED" w:rsidR="00EF76F8" w:rsidRPr="00013091" w:rsidRDefault="00EF76F8" w:rsidP="00B755D0">
            <w:pPr>
              <w:jc w:val="center"/>
            </w:pPr>
            <w:r w:rsidRPr="00013091">
              <w:rPr>
                <w:rFonts w:eastAsia="Calibri"/>
                <w:spacing w:val="-4"/>
              </w:rPr>
              <w:t>601-62</w:t>
            </w:r>
            <w:r w:rsidR="00D35822" w:rsidRPr="00013091">
              <w:rPr>
                <w:rFonts w:eastAsia="Calibri"/>
                <w:spacing w:val="-4"/>
                <w:lang w:val="en-US"/>
              </w:rPr>
              <w:t>7</w:t>
            </w: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D8DAD" w14:textId="066AA2CE" w:rsidR="00EF76F8" w:rsidRPr="00013091" w:rsidRDefault="00A234A8" w:rsidP="00B755D0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2</w:t>
            </w:r>
            <w:r w:rsidR="00EF76F8" w:rsidRPr="00013091">
              <w:rPr>
                <w:rFonts w:eastAsia="Calibri"/>
              </w:rPr>
              <w:t>1.10.2026</w:t>
            </w:r>
          </w:p>
          <w:p w14:paraId="0E60E8D6" w14:textId="44407E12" w:rsidR="00EF76F8" w:rsidRPr="00013091" w:rsidRDefault="00520409" w:rsidP="00B755D0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EF76F8" w:rsidRPr="00013091">
              <w:t xml:space="preserve"> 16 </w:t>
            </w:r>
            <w:r w:rsidR="00EF76F8" w:rsidRPr="00013091">
              <w:rPr>
                <w:vertAlign w:val="superscript"/>
              </w:rPr>
              <w:t>00</w:t>
            </w:r>
            <w:r w:rsidR="00EF76F8" w:rsidRPr="00013091">
              <w:t xml:space="preserve">  </w:t>
            </w:r>
          </w:p>
        </w:tc>
        <w:tc>
          <w:tcPr>
            <w:tcW w:w="23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11C0E" w14:textId="513B3FA5" w:rsidR="00EF76F8" w:rsidRPr="00750665" w:rsidRDefault="00520409" w:rsidP="00750665">
            <w:pPr>
              <w:jc w:val="center"/>
              <w:rPr>
                <w:lang w:val="en-US"/>
              </w:rPr>
            </w:pPr>
            <w:r w:rsidRPr="00750665">
              <w:rPr>
                <w:lang w:val="en-US"/>
              </w:rPr>
              <w:t xml:space="preserve">Prospekt Pobedy </w:t>
            </w:r>
            <w:r>
              <w:rPr>
                <w:lang w:val="en-US"/>
              </w:rPr>
              <w:t>street</w:t>
            </w:r>
            <w:r w:rsidRPr="00750665">
              <w:rPr>
                <w:lang w:val="en-US"/>
              </w:rPr>
              <w:t xml:space="preserve">, 287, Municipal autonomous healthcare institution (GAUZ), </w:t>
            </w:r>
            <w:r>
              <w:rPr>
                <w:lang w:val="en-US"/>
              </w:rPr>
              <w:t>Oblast</w:t>
            </w:r>
            <w:r w:rsidRPr="00750665">
              <w:rPr>
                <w:lang w:val="en-US"/>
              </w:rPr>
              <w:t xml:space="preserve"> </w:t>
            </w:r>
            <w:r w:rsidR="00750665">
              <w:rPr>
                <w:lang w:val="en-US"/>
              </w:rPr>
              <w:t>Clinical</w:t>
            </w:r>
            <w:r w:rsidR="00750665" w:rsidRPr="00750665">
              <w:rPr>
                <w:lang w:val="en-US"/>
              </w:rPr>
              <w:t xml:space="preserve"> </w:t>
            </w:r>
            <w:r w:rsidR="00750665">
              <w:rPr>
                <w:lang w:val="en-US"/>
              </w:rPr>
              <w:t>Hospital</w:t>
            </w:r>
            <w:r w:rsidR="00750665" w:rsidRPr="00750665">
              <w:rPr>
                <w:lang w:val="en-US"/>
              </w:rPr>
              <w:t xml:space="preserve"> (</w:t>
            </w:r>
            <w:r w:rsidR="00750665">
              <w:rPr>
                <w:lang w:val="en-US"/>
              </w:rPr>
              <w:t>OKB</w:t>
            </w:r>
            <w:r w:rsidR="00750665" w:rsidRPr="00750665">
              <w:rPr>
                <w:lang w:val="en-US"/>
              </w:rPr>
              <w:t xml:space="preserve">) </w:t>
            </w:r>
            <w:r w:rsidR="00750665">
              <w:rPr>
                <w:lang w:val="en-US"/>
              </w:rPr>
              <w:t>No</w:t>
            </w:r>
            <w:r w:rsidR="00750665" w:rsidRPr="00750665">
              <w:rPr>
                <w:lang w:val="en-US"/>
              </w:rPr>
              <w:t xml:space="preserve">.3, </w:t>
            </w:r>
            <w:r w:rsidR="00750665">
              <w:rPr>
                <w:lang w:val="en-US"/>
              </w:rPr>
              <w:t>The</w:t>
            </w:r>
            <w:r w:rsidR="00750665" w:rsidRPr="00750665">
              <w:rPr>
                <w:lang w:val="en-US"/>
              </w:rPr>
              <w:t xml:space="preserve"> </w:t>
            </w:r>
            <w:r w:rsidR="00750665">
              <w:rPr>
                <w:lang w:val="en-US"/>
              </w:rPr>
              <w:t>Department of Anesthesiology and R</w:t>
            </w:r>
            <w:r w:rsidR="00750665" w:rsidRPr="00750665">
              <w:rPr>
                <w:lang w:val="en-US"/>
              </w:rPr>
              <w:t>esuscitation</w:t>
            </w:r>
            <w:r w:rsidRPr="00750665">
              <w:rPr>
                <w:lang w:val="en-US"/>
              </w:rPr>
              <w:t xml:space="preserve"> </w:t>
            </w:r>
          </w:p>
        </w:tc>
      </w:tr>
      <w:tr w:rsidR="00A234A8" w:rsidRPr="00013091" w14:paraId="429468DD" w14:textId="77777777" w:rsidTr="00056227">
        <w:trPr>
          <w:trHeight w:val="1737"/>
        </w:trPr>
        <w:tc>
          <w:tcPr>
            <w:tcW w:w="2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68197" w14:textId="169BBE83" w:rsidR="00A234A8" w:rsidRPr="00750665" w:rsidRDefault="00750665" w:rsidP="006F64B0">
            <w:pPr>
              <w:jc w:val="center"/>
              <w:rPr>
                <w:lang w:val="en-US"/>
              </w:rPr>
            </w:pPr>
            <w:r w:rsidRPr="00750665">
              <w:rPr>
                <w:lang w:val="en-US"/>
              </w:rPr>
              <w:t xml:space="preserve">Obstetric and Gynecological Clinical Practice </w:t>
            </w:r>
            <w:r w:rsidR="00A234A8" w:rsidRPr="00750665">
              <w:rPr>
                <w:lang w:val="en-US"/>
              </w:rPr>
              <w:t>(</w:t>
            </w:r>
            <w:r w:rsidR="006F64B0">
              <w:rPr>
                <w:lang w:val="en-US"/>
              </w:rPr>
              <w:t>graded credit</w:t>
            </w:r>
            <w:r w:rsidR="00A234A8" w:rsidRPr="00750665">
              <w:rPr>
                <w:lang w:val="en-US"/>
              </w:rPr>
              <w:t>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6C5F" w14:textId="15A63702" w:rsidR="00A234A8" w:rsidRPr="00013091" w:rsidRDefault="00A234A8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601-627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D8E20" w14:textId="77777777" w:rsidR="00A234A8" w:rsidRPr="00013091" w:rsidRDefault="00A234A8" w:rsidP="00A234A8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30.09.2026</w:t>
            </w:r>
          </w:p>
          <w:p w14:paraId="73E875A4" w14:textId="1BB80586" w:rsidR="00A234A8" w:rsidRPr="00013091" w:rsidRDefault="00750665" w:rsidP="00A234A8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A234A8" w:rsidRPr="00013091">
              <w:t xml:space="preserve"> 16 </w:t>
            </w:r>
            <w:r w:rsidR="00A234A8" w:rsidRPr="00013091">
              <w:rPr>
                <w:vertAlign w:val="superscript"/>
              </w:rPr>
              <w:t>00</w:t>
            </w:r>
            <w:r w:rsidR="00A234A8" w:rsidRPr="00013091">
              <w:t xml:space="preserve">  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5FB75" w14:textId="58D08C8C" w:rsidR="00A234A8" w:rsidRPr="00013091" w:rsidRDefault="00D35822" w:rsidP="00B755D0">
            <w:pPr>
              <w:jc w:val="center"/>
              <w:rPr>
                <w:rFonts w:eastAsia="Calibri"/>
                <w:spacing w:val="-4"/>
              </w:rPr>
            </w:pPr>
            <w:r w:rsidRPr="00013091">
              <w:rPr>
                <w:rFonts w:eastAsia="Calibri"/>
                <w:spacing w:val="-4"/>
              </w:rPr>
              <w:t>601-627</w:t>
            </w: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17990" w14:textId="02F2923D" w:rsidR="00A234A8" w:rsidRPr="00013091" w:rsidRDefault="00A234A8" w:rsidP="00A234A8">
            <w:pPr>
              <w:jc w:val="center"/>
              <w:rPr>
                <w:rFonts w:eastAsia="Calibri"/>
              </w:rPr>
            </w:pPr>
            <w:r w:rsidRPr="00013091">
              <w:rPr>
                <w:rFonts w:eastAsia="Calibri"/>
              </w:rPr>
              <w:t>21.10.2026</w:t>
            </w:r>
          </w:p>
          <w:p w14:paraId="72BC7A1D" w14:textId="7AD92BCC" w:rsidR="00A234A8" w:rsidRPr="00013091" w:rsidRDefault="00750665" w:rsidP="00A234A8">
            <w:pPr>
              <w:jc w:val="center"/>
              <w:rPr>
                <w:rFonts w:eastAsia="Calibri"/>
              </w:rPr>
            </w:pPr>
            <w:r>
              <w:rPr>
                <w:lang w:val="en-US"/>
              </w:rPr>
              <w:t>from</w:t>
            </w:r>
            <w:r w:rsidR="00A234A8" w:rsidRPr="00013091">
              <w:t xml:space="preserve"> 16 </w:t>
            </w:r>
            <w:r w:rsidR="00A234A8" w:rsidRPr="00013091">
              <w:rPr>
                <w:vertAlign w:val="superscript"/>
              </w:rPr>
              <w:t>00</w:t>
            </w:r>
            <w:r w:rsidR="00A234A8" w:rsidRPr="00013091">
              <w:t xml:space="preserve">  </w:t>
            </w:r>
          </w:p>
        </w:tc>
        <w:tc>
          <w:tcPr>
            <w:tcW w:w="23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20B48" w14:textId="77777777" w:rsidR="00750665" w:rsidRPr="00750665" w:rsidRDefault="00750665" w:rsidP="00750665">
            <w:pPr>
              <w:jc w:val="center"/>
              <w:rPr>
                <w:lang w:val="en-US"/>
              </w:rPr>
            </w:pPr>
            <w:r w:rsidRPr="00750665">
              <w:rPr>
                <w:lang w:val="en-US"/>
              </w:rPr>
              <w:t xml:space="preserve">Rumyantseva street, 28,  </w:t>
            </w:r>
          </w:p>
          <w:p w14:paraId="216F5106" w14:textId="77777777" w:rsidR="00750665" w:rsidRPr="00750665" w:rsidRDefault="00750665" w:rsidP="00750665">
            <w:pPr>
              <w:jc w:val="center"/>
              <w:rPr>
                <w:lang w:val="en-US"/>
              </w:rPr>
            </w:pPr>
            <w:r w:rsidRPr="00750665">
              <w:rPr>
                <w:lang w:val="en-US"/>
              </w:rPr>
              <w:t>Municipal Budgetary Health-Care Institution (MBUZ), Chelyabinsk City Clinical Hospital (GKB) No. 6</w:t>
            </w:r>
            <w:r>
              <w:rPr>
                <w:lang w:val="en-US"/>
              </w:rPr>
              <w:t>, 3</w:t>
            </w:r>
            <w:r w:rsidRPr="00750665">
              <w:rPr>
                <w:vertAlign w:val="superscript"/>
                <w:lang w:val="en-US"/>
              </w:rPr>
              <w:t>rd</w:t>
            </w:r>
            <w:r>
              <w:rPr>
                <w:lang w:val="en-US"/>
              </w:rPr>
              <w:t xml:space="preserve"> floor, </w:t>
            </w:r>
            <w:r w:rsidRPr="00750665">
              <w:rPr>
                <w:lang w:val="en-US"/>
              </w:rPr>
              <w:t>The Department of Obstetrics and Gynecology,</w:t>
            </w:r>
          </w:p>
          <w:p w14:paraId="43A596BB" w14:textId="1FC7D647" w:rsidR="00A234A8" w:rsidRPr="00750665" w:rsidRDefault="00750665" w:rsidP="00750665">
            <w:pPr>
              <w:jc w:val="center"/>
              <w:rPr>
                <w:lang w:val="en-US"/>
              </w:rPr>
            </w:pPr>
            <w:r w:rsidRPr="00750665">
              <w:rPr>
                <w:lang w:val="en-US"/>
              </w:rPr>
              <w:t>room 1</w:t>
            </w:r>
          </w:p>
        </w:tc>
      </w:tr>
      <w:tr w:rsidR="00A234A8" w:rsidRPr="00B22F42" w14:paraId="1735E622" w14:textId="77777777" w:rsidTr="009C1EE3">
        <w:tc>
          <w:tcPr>
            <w:tcW w:w="2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44F9E" w14:textId="02A20CB3" w:rsidR="007A2BAC" w:rsidRPr="00750665" w:rsidRDefault="00750665" w:rsidP="006F64B0">
            <w:pPr>
              <w:jc w:val="center"/>
              <w:rPr>
                <w:color w:val="auto"/>
                <w:lang w:val="en-US"/>
              </w:rPr>
            </w:pPr>
            <w:r w:rsidRPr="00750665">
              <w:rPr>
                <w:lang w:val="en-US"/>
              </w:rPr>
              <w:t xml:space="preserve">Research Work (Acquisition of Basic Research Skills) </w:t>
            </w:r>
            <w:r w:rsidR="007A2BAC" w:rsidRPr="00750665">
              <w:rPr>
                <w:lang w:val="en-US"/>
              </w:rPr>
              <w:t>(</w:t>
            </w:r>
            <w:r w:rsidR="006F64B0">
              <w:rPr>
                <w:lang w:val="en-US"/>
              </w:rPr>
              <w:t>graded credit</w:t>
            </w:r>
            <w:r w:rsidR="007A2BAC" w:rsidRPr="00750665">
              <w:rPr>
                <w:lang w:val="en-US"/>
              </w:rPr>
              <w:t>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F3212" w14:textId="4F122DA8" w:rsidR="00A234A8" w:rsidRPr="00013091" w:rsidRDefault="00D35822" w:rsidP="00B755D0">
            <w:pPr>
              <w:jc w:val="center"/>
              <w:rPr>
                <w:rFonts w:eastAsia="Calibri"/>
                <w:color w:val="auto"/>
                <w:spacing w:val="-4"/>
              </w:rPr>
            </w:pPr>
            <w:r w:rsidRPr="00013091">
              <w:rPr>
                <w:rFonts w:eastAsia="Calibri"/>
                <w:color w:val="auto"/>
                <w:spacing w:val="-4"/>
              </w:rPr>
              <w:t>601-627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3D26" w14:textId="77777777" w:rsidR="00D35822" w:rsidRPr="00013091" w:rsidRDefault="00D35822" w:rsidP="00D35822">
            <w:pPr>
              <w:jc w:val="center"/>
              <w:rPr>
                <w:rFonts w:eastAsia="Calibri"/>
                <w:color w:val="auto"/>
              </w:rPr>
            </w:pPr>
            <w:r w:rsidRPr="00013091">
              <w:rPr>
                <w:rFonts w:eastAsia="Calibri"/>
                <w:color w:val="auto"/>
              </w:rPr>
              <w:t>30.09.2026</w:t>
            </w:r>
          </w:p>
          <w:p w14:paraId="16F0C165" w14:textId="7866058A" w:rsidR="00A234A8" w:rsidRPr="00013091" w:rsidRDefault="00750665" w:rsidP="00D35822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D35822" w:rsidRPr="00013091">
              <w:rPr>
                <w:color w:val="auto"/>
              </w:rPr>
              <w:t xml:space="preserve"> 16 </w:t>
            </w:r>
            <w:r w:rsidR="00D35822" w:rsidRPr="00013091">
              <w:rPr>
                <w:color w:val="auto"/>
                <w:vertAlign w:val="superscript"/>
              </w:rPr>
              <w:t>00</w:t>
            </w:r>
            <w:r w:rsidR="00D35822" w:rsidRPr="00013091">
              <w:rPr>
                <w:color w:val="auto"/>
              </w:rPr>
              <w:t xml:space="preserve">  </w:t>
            </w:r>
          </w:p>
        </w:tc>
        <w:tc>
          <w:tcPr>
            <w:tcW w:w="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05E7" w14:textId="53ACCB13" w:rsidR="00A234A8" w:rsidRPr="00013091" w:rsidRDefault="00D35822" w:rsidP="00B755D0">
            <w:pPr>
              <w:jc w:val="center"/>
              <w:rPr>
                <w:rFonts w:eastAsia="Calibri"/>
                <w:color w:val="auto"/>
                <w:spacing w:val="-4"/>
              </w:rPr>
            </w:pPr>
            <w:r w:rsidRPr="00013091">
              <w:rPr>
                <w:rFonts w:eastAsia="Calibri"/>
                <w:color w:val="auto"/>
                <w:spacing w:val="-4"/>
              </w:rPr>
              <w:t>601-627</w:t>
            </w:r>
          </w:p>
        </w:tc>
        <w:tc>
          <w:tcPr>
            <w:tcW w:w="16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D7A5" w14:textId="77777777" w:rsidR="00D35822" w:rsidRPr="00013091" w:rsidRDefault="00D35822" w:rsidP="00D35822">
            <w:pPr>
              <w:jc w:val="center"/>
              <w:rPr>
                <w:rFonts w:eastAsia="Calibri"/>
                <w:color w:val="auto"/>
              </w:rPr>
            </w:pPr>
            <w:r w:rsidRPr="00013091">
              <w:rPr>
                <w:rFonts w:eastAsia="Calibri"/>
                <w:color w:val="auto"/>
              </w:rPr>
              <w:t>21.10.2026</w:t>
            </w:r>
          </w:p>
          <w:p w14:paraId="594729F6" w14:textId="11359F00" w:rsidR="00A234A8" w:rsidRPr="00013091" w:rsidRDefault="00750665" w:rsidP="00D35822">
            <w:pPr>
              <w:jc w:val="center"/>
              <w:rPr>
                <w:rFonts w:eastAsia="Calibri"/>
                <w:color w:val="auto"/>
              </w:rPr>
            </w:pPr>
            <w:r>
              <w:rPr>
                <w:color w:val="auto"/>
                <w:lang w:val="en-US"/>
              </w:rPr>
              <w:t>from</w:t>
            </w:r>
            <w:r w:rsidR="00D35822" w:rsidRPr="00013091">
              <w:rPr>
                <w:color w:val="auto"/>
              </w:rPr>
              <w:t xml:space="preserve"> 16 </w:t>
            </w:r>
            <w:r w:rsidR="00D35822" w:rsidRPr="00013091">
              <w:rPr>
                <w:color w:val="auto"/>
                <w:vertAlign w:val="superscript"/>
              </w:rPr>
              <w:t>00</w:t>
            </w:r>
            <w:r w:rsidR="00D35822" w:rsidRPr="00013091">
              <w:rPr>
                <w:color w:val="auto"/>
              </w:rPr>
              <w:t xml:space="preserve">  </w:t>
            </w:r>
          </w:p>
        </w:tc>
        <w:tc>
          <w:tcPr>
            <w:tcW w:w="2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E654" w14:textId="77777777" w:rsidR="00B366B9" w:rsidRPr="00B366B9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B366B9">
              <w:rPr>
                <w:rFonts w:eastAsia="Calibri"/>
                <w:lang w:val="en-US"/>
              </w:rPr>
              <w:t xml:space="preserve">FSFEI HPE SUSMU of the Ministry of Health </w:t>
            </w:r>
          </w:p>
          <w:p w14:paraId="3529D419" w14:textId="77777777" w:rsidR="00B366B9" w:rsidRPr="000725D8" w:rsidRDefault="00B366B9" w:rsidP="00B366B9">
            <w:pPr>
              <w:jc w:val="center"/>
              <w:rPr>
                <w:rFonts w:eastAsia="Calibri"/>
                <w:lang w:val="en-US"/>
              </w:rPr>
            </w:pPr>
            <w:r w:rsidRPr="000725D8">
              <w:rPr>
                <w:rFonts w:eastAsia="Calibri"/>
                <w:lang w:val="en-US"/>
              </w:rPr>
              <w:t>Vorovskogo street, 66,</w:t>
            </w:r>
          </w:p>
          <w:p w14:paraId="1A21A14E" w14:textId="75ECFD8C" w:rsidR="00A234A8" w:rsidRPr="00750665" w:rsidRDefault="00750665" w:rsidP="00750665">
            <w:pPr>
              <w:jc w:val="center"/>
              <w:rPr>
                <w:color w:val="auto"/>
                <w:lang w:val="en-US"/>
              </w:rPr>
            </w:pPr>
            <w:r>
              <w:rPr>
                <w:rFonts w:eastAsia="Calibri"/>
                <w:spacing w:val="-4"/>
                <w:lang w:val="en-US"/>
              </w:rPr>
              <w:t>Building No.</w:t>
            </w:r>
            <w:r w:rsidR="00056227" w:rsidRPr="00750665">
              <w:rPr>
                <w:rFonts w:eastAsia="Calibri"/>
                <w:spacing w:val="-4"/>
                <w:lang w:val="en-US"/>
              </w:rPr>
              <w:t xml:space="preserve">3, </w:t>
            </w:r>
            <w:r>
              <w:rPr>
                <w:rFonts w:eastAsia="Calibri"/>
                <w:spacing w:val="-4"/>
                <w:lang w:val="en-US"/>
              </w:rPr>
              <w:t>3</w:t>
            </w:r>
            <w:r w:rsidRPr="00750665">
              <w:rPr>
                <w:rFonts w:eastAsia="Calibri"/>
                <w:spacing w:val="-4"/>
                <w:vertAlign w:val="superscript"/>
                <w:lang w:val="en-US"/>
              </w:rPr>
              <w:t>rd</w:t>
            </w:r>
            <w:r>
              <w:rPr>
                <w:rFonts w:eastAsia="Calibri"/>
                <w:spacing w:val="-4"/>
                <w:lang w:val="en-US"/>
              </w:rPr>
              <w:t xml:space="preserve"> floor, The Department of Pathophysiology</w:t>
            </w:r>
            <w:r w:rsidRPr="00750665">
              <w:rPr>
                <w:rFonts w:eastAsia="Calibri"/>
                <w:spacing w:val="-4"/>
                <w:lang w:val="en-US"/>
              </w:rPr>
              <w:t xml:space="preserve">, </w:t>
            </w:r>
            <w:r>
              <w:rPr>
                <w:rFonts w:eastAsia="Calibri"/>
                <w:spacing w:val="-4"/>
                <w:lang w:val="en-US"/>
              </w:rPr>
              <w:t>room 325</w:t>
            </w:r>
          </w:p>
        </w:tc>
      </w:tr>
    </w:tbl>
    <w:p w14:paraId="15713713" w14:textId="77777777" w:rsidR="00BA197F" w:rsidRPr="00750665" w:rsidRDefault="00BA197F" w:rsidP="00141EFB">
      <w:pPr>
        <w:tabs>
          <w:tab w:val="left" w:pos="7371"/>
        </w:tabs>
        <w:rPr>
          <w:bCs/>
          <w:color w:val="auto"/>
          <w:lang w:val="en-US"/>
        </w:rPr>
      </w:pPr>
    </w:p>
    <w:sectPr w:rsidR="00BA197F" w:rsidRPr="00750665" w:rsidSect="00017ADE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3C73DD" w14:textId="77777777" w:rsidR="000C407B" w:rsidRDefault="000C407B" w:rsidP="003C5A55">
      <w:r>
        <w:separator/>
      </w:r>
    </w:p>
  </w:endnote>
  <w:endnote w:type="continuationSeparator" w:id="0">
    <w:p w14:paraId="071B438D" w14:textId="77777777" w:rsidR="000C407B" w:rsidRDefault="000C407B" w:rsidP="003C5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5BB6A" w14:textId="77777777" w:rsidR="000C407B" w:rsidRDefault="000C407B" w:rsidP="003C5A55">
      <w:r>
        <w:separator/>
      </w:r>
    </w:p>
  </w:footnote>
  <w:footnote w:type="continuationSeparator" w:id="0">
    <w:p w14:paraId="30CEB801" w14:textId="77777777" w:rsidR="000C407B" w:rsidRDefault="000C407B" w:rsidP="003C5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4158397"/>
      <w:docPartObj>
        <w:docPartGallery w:val="Page Numbers (Top of Page)"/>
        <w:docPartUnique/>
      </w:docPartObj>
    </w:sdtPr>
    <w:sdtEndPr/>
    <w:sdtContent>
      <w:p w14:paraId="69944683" w14:textId="7EE64F4E" w:rsidR="00B60799" w:rsidRDefault="00B6079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F42">
          <w:rPr>
            <w:noProof/>
          </w:rPr>
          <w:t>2</w:t>
        </w:r>
        <w:r>
          <w:fldChar w:fldCharType="end"/>
        </w:r>
      </w:p>
    </w:sdtContent>
  </w:sdt>
  <w:p w14:paraId="1D8296D1" w14:textId="77777777" w:rsidR="00B60799" w:rsidRDefault="00B60799" w:rsidP="009D3B31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8FA"/>
    <w:rsid w:val="000047A8"/>
    <w:rsid w:val="00007914"/>
    <w:rsid w:val="00010736"/>
    <w:rsid w:val="00012420"/>
    <w:rsid w:val="00013091"/>
    <w:rsid w:val="00017ADE"/>
    <w:rsid w:val="00056227"/>
    <w:rsid w:val="000628E9"/>
    <w:rsid w:val="000725D8"/>
    <w:rsid w:val="00073149"/>
    <w:rsid w:val="000901D3"/>
    <w:rsid w:val="00091122"/>
    <w:rsid w:val="00092762"/>
    <w:rsid w:val="000A3869"/>
    <w:rsid w:val="000C407B"/>
    <w:rsid w:val="000D2432"/>
    <w:rsid w:val="000D54C9"/>
    <w:rsid w:val="00136FD3"/>
    <w:rsid w:val="00141EFB"/>
    <w:rsid w:val="001422C9"/>
    <w:rsid w:val="001457CE"/>
    <w:rsid w:val="00155472"/>
    <w:rsid w:val="00157F13"/>
    <w:rsid w:val="00177501"/>
    <w:rsid w:val="00195D05"/>
    <w:rsid w:val="001C55AA"/>
    <w:rsid w:val="001C7D52"/>
    <w:rsid w:val="001D10BE"/>
    <w:rsid w:val="001F0F69"/>
    <w:rsid w:val="00201F9E"/>
    <w:rsid w:val="00202104"/>
    <w:rsid w:val="00203BD4"/>
    <w:rsid w:val="0020509E"/>
    <w:rsid w:val="002120AC"/>
    <w:rsid w:val="002134B4"/>
    <w:rsid w:val="002231C4"/>
    <w:rsid w:val="002362CE"/>
    <w:rsid w:val="002369FB"/>
    <w:rsid w:val="00241104"/>
    <w:rsid w:val="00241111"/>
    <w:rsid w:val="00245F62"/>
    <w:rsid w:val="00272048"/>
    <w:rsid w:val="002804CE"/>
    <w:rsid w:val="00283C5D"/>
    <w:rsid w:val="00294240"/>
    <w:rsid w:val="002A061C"/>
    <w:rsid w:val="002A2DBC"/>
    <w:rsid w:val="002A548B"/>
    <w:rsid w:val="002C08C9"/>
    <w:rsid w:val="002C4943"/>
    <w:rsid w:val="002D018C"/>
    <w:rsid w:val="002D6B91"/>
    <w:rsid w:val="002E0507"/>
    <w:rsid w:val="002E7B1D"/>
    <w:rsid w:val="003031EA"/>
    <w:rsid w:val="00321E94"/>
    <w:rsid w:val="003249FF"/>
    <w:rsid w:val="00332279"/>
    <w:rsid w:val="00334542"/>
    <w:rsid w:val="0033664F"/>
    <w:rsid w:val="00345C25"/>
    <w:rsid w:val="003524FC"/>
    <w:rsid w:val="00360DDF"/>
    <w:rsid w:val="00367B6F"/>
    <w:rsid w:val="00371EBD"/>
    <w:rsid w:val="003808B8"/>
    <w:rsid w:val="003814CE"/>
    <w:rsid w:val="00394AA2"/>
    <w:rsid w:val="003A3DC7"/>
    <w:rsid w:val="003B2E5C"/>
    <w:rsid w:val="003B3A18"/>
    <w:rsid w:val="003C398A"/>
    <w:rsid w:val="003C5A55"/>
    <w:rsid w:val="0040449B"/>
    <w:rsid w:val="004053EC"/>
    <w:rsid w:val="0042591E"/>
    <w:rsid w:val="004307DC"/>
    <w:rsid w:val="00433C50"/>
    <w:rsid w:val="00436C06"/>
    <w:rsid w:val="00444BF3"/>
    <w:rsid w:val="004454CB"/>
    <w:rsid w:val="00461C30"/>
    <w:rsid w:val="0046290D"/>
    <w:rsid w:val="00464096"/>
    <w:rsid w:val="004710B6"/>
    <w:rsid w:val="00487B1E"/>
    <w:rsid w:val="00490F53"/>
    <w:rsid w:val="004A4A2B"/>
    <w:rsid w:val="004A7C10"/>
    <w:rsid w:val="004D2365"/>
    <w:rsid w:val="004D5270"/>
    <w:rsid w:val="004E40F5"/>
    <w:rsid w:val="004F1726"/>
    <w:rsid w:val="004F3065"/>
    <w:rsid w:val="004F6C0B"/>
    <w:rsid w:val="00510EB1"/>
    <w:rsid w:val="005131AF"/>
    <w:rsid w:val="00513355"/>
    <w:rsid w:val="00516A5A"/>
    <w:rsid w:val="00520409"/>
    <w:rsid w:val="00531745"/>
    <w:rsid w:val="005324BB"/>
    <w:rsid w:val="00547F0E"/>
    <w:rsid w:val="00562A22"/>
    <w:rsid w:val="005706A8"/>
    <w:rsid w:val="00581291"/>
    <w:rsid w:val="005869DC"/>
    <w:rsid w:val="00595A92"/>
    <w:rsid w:val="0059790B"/>
    <w:rsid w:val="005C0809"/>
    <w:rsid w:val="005D4B37"/>
    <w:rsid w:val="005D539D"/>
    <w:rsid w:val="005E25E5"/>
    <w:rsid w:val="005F1A0D"/>
    <w:rsid w:val="005F345F"/>
    <w:rsid w:val="005F7999"/>
    <w:rsid w:val="006216C7"/>
    <w:rsid w:val="00622C2B"/>
    <w:rsid w:val="00625717"/>
    <w:rsid w:val="0063197E"/>
    <w:rsid w:val="00635934"/>
    <w:rsid w:val="00656E22"/>
    <w:rsid w:val="006661A1"/>
    <w:rsid w:val="006677C1"/>
    <w:rsid w:val="00673E24"/>
    <w:rsid w:val="00675E6D"/>
    <w:rsid w:val="00682AAB"/>
    <w:rsid w:val="00683FE0"/>
    <w:rsid w:val="00692F60"/>
    <w:rsid w:val="006B5170"/>
    <w:rsid w:val="006B5D89"/>
    <w:rsid w:val="006C6A4F"/>
    <w:rsid w:val="006D0EC8"/>
    <w:rsid w:val="006D615F"/>
    <w:rsid w:val="006E17BF"/>
    <w:rsid w:val="006F64B0"/>
    <w:rsid w:val="007113A8"/>
    <w:rsid w:val="00715724"/>
    <w:rsid w:val="007308A8"/>
    <w:rsid w:val="00750665"/>
    <w:rsid w:val="00760EA2"/>
    <w:rsid w:val="00770740"/>
    <w:rsid w:val="007744B5"/>
    <w:rsid w:val="00775847"/>
    <w:rsid w:val="007A2BAC"/>
    <w:rsid w:val="007A30BB"/>
    <w:rsid w:val="007A63B9"/>
    <w:rsid w:val="007A75A6"/>
    <w:rsid w:val="007B2E50"/>
    <w:rsid w:val="007B790F"/>
    <w:rsid w:val="007D6B61"/>
    <w:rsid w:val="007E4A07"/>
    <w:rsid w:val="007F0A58"/>
    <w:rsid w:val="007F58B2"/>
    <w:rsid w:val="0080580D"/>
    <w:rsid w:val="008075E2"/>
    <w:rsid w:val="00810A96"/>
    <w:rsid w:val="008136F3"/>
    <w:rsid w:val="00826043"/>
    <w:rsid w:val="00835349"/>
    <w:rsid w:val="00847466"/>
    <w:rsid w:val="0086164D"/>
    <w:rsid w:val="00864D45"/>
    <w:rsid w:val="008741C0"/>
    <w:rsid w:val="008B4348"/>
    <w:rsid w:val="008C0683"/>
    <w:rsid w:val="008C10F2"/>
    <w:rsid w:val="008D2540"/>
    <w:rsid w:val="008D4F57"/>
    <w:rsid w:val="008D5BF2"/>
    <w:rsid w:val="008D7081"/>
    <w:rsid w:val="008E0036"/>
    <w:rsid w:val="008E2052"/>
    <w:rsid w:val="008F3CE6"/>
    <w:rsid w:val="00903EB2"/>
    <w:rsid w:val="00905F39"/>
    <w:rsid w:val="0090781A"/>
    <w:rsid w:val="00942BAC"/>
    <w:rsid w:val="00942BBB"/>
    <w:rsid w:val="009541FC"/>
    <w:rsid w:val="00956C98"/>
    <w:rsid w:val="00993602"/>
    <w:rsid w:val="009A2211"/>
    <w:rsid w:val="009C1EE3"/>
    <w:rsid w:val="009C2C36"/>
    <w:rsid w:val="009C6A70"/>
    <w:rsid w:val="009D3B31"/>
    <w:rsid w:val="009E142A"/>
    <w:rsid w:val="009E4257"/>
    <w:rsid w:val="00A00B3E"/>
    <w:rsid w:val="00A04553"/>
    <w:rsid w:val="00A16FBA"/>
    <w:rsid w:val="00A234A8"/>
    <w:rsid w:val="00A45F8A"/>
    <w:rsid w:val="00A476BF"/>
    <w:rsid w:val="00A52B4A"/>
    <w:rsid w:val="00A61A0A"/>
    <w:rsid w:val="00A63D41"/>
    <w:rsid w:val="00A643E6"/>
    <w:rsid w:val="00A6603B"/>
    <w:rsid w:val="00AB2601"/>
    <w:rsid w:val="00AB2936"/>
    <w:rsid w:val="00AB30C9"/>
    <w:rsid w:val="00AC202E"/>
    <w:rsid w:val="00AC5EF9"/>
    <w:rsid w:val="00AC619A"/>
    <w:rsid w:val="00AE2DC7"/>
    <w:rsid w:val="00AF1AC2"/>
    <w:rsid w:val="00B17C92"/>
    <w:rsid w:val="00B22F42"/>
    <w:rsid w:val="00B366B9"/>
    <w:rsid w:val="00B40254"/>
    <w:rsid w:val="00B51584"/>
    <w:rsid w:val="00B538D6"/>
    <w:rsid w:val="00B60799"/>
    <w:rsid w:val="00B607C5"/>
    <w:rsid w:val="00B646F1"/>
    <w:rsid w:val="00B71124"/>
    <w:rsid w:val="00B755D0"/>
    <w:rsid w:val="00B802A2"/>
    <w:rsid w:val="00B94907"/>
    <w:rsid w:val="00BA197F"/>
    <w:rsid w:val="00BC4FB3"/>
    <w:rsid w:val="00BC7B1D"/>
    <w:rsid w:val="00BE526E"/>
    <w:rsid w:val="00BE7B05"/>
    <w:rsid w:val="00BF4A58"/>
    <w:rsid w:val="00C1409C"/>
    <w:rsid w:val="00C15C59"/>
    <w:rsid w:val="00C35AC9"/>
    <w:rsid w:val="00C3660E"/>
    <w:rsid w:val="00C463E8"/>
    <w:rsid w:val="00C63FCE"/>
    <w:rsid w:val="00C86228"/>
    <w:rsid w:val="00C930F1"/>
    <w:rsid w:val="00CA44B2"/>
    <w:rsid w:val="00CA7073"/>
    <w:rsid w:val="00CB193B"/>
    <w:rsid w:val="00CC029E"/>
    <w:rsid w:val="00CC2136"/>
    <w:rsid w:val="00CD3A2E"/>
    <w:rsid w:val="00CD47EA"/>
    <w:rsid w:val="00CE45A7"/>
    <w:rsid w:val="00CE4BA1"/>
    <w:rsid w:val="00CE6CC9"/>
    <w:rsid w:val="00D109B5"/>
    <w:rsid w:val="00D14812"/>
    <w:rsid w:val="00D15DEC"/>
    <w:rsid w:val="00D20BB5"/>
    <w:rsid w:val="00D307BF"/>
    <w:rsid w:val="00D35822"/>
    <w:rsid w:val="00D52C50"/>
    <w:rsid w:val="00D545A5"/>
    <w:rsid w:val="00D561E1"/>
    <w:rsid w:val="00D64368"/>
    <w:rsid w:val="00DA0E71"/>
    <w:rsid w:val="00DA1CFA"/>
    <w:rsid w:val="00DA27D0"/>
    <w:rsid w:val="00DA3139"/>
    <w:rsid w:val="00DA4D71"/>
    <w:rsid w:val="00DA68EF"/>
    <w:rsid w:val="00DB6B8F"/>
    <w:rsid w:val="00DD3EB3"/>
    <w:rsid w:val="00DD5618"/>
    <w:rsid w:val="00DE3309"/>
    <w:rsid w:val="00DF645F"/>
    <w:rsid w:val="00E01302"/>
    <w:rsid w:val="00E06767"/>
    <w:rsid w:val="00E0738C"/>
    <w:rsid w:val="00E16CBB"/>
    <w:rsid w:val="00E21C45"/>
    <w:rsid w:val="00E4040A"/>
    <w:rsid w:val="00E420D6"/>
    <w:rsid w:val="00E5116C"/>
    <w:rsid w:val="00E54D8A"/>
    <w:rsid w:val="00E575C4"/>
    <w:rsid w:val="00E63D70"/>
    <w:rsid w:val="00E67BA2"/>
    <w:rsid w:val="00E76AFA"/>
    <w:rsid w:val="00E76DF0"/>
    <w:rsid w:val="00E80B01"/>
    <w:rsid w:val="00E81D3A"/>
    <w:rsid w:val="00E918FA"/>
    <w:rsid w:val="00E9242D"/>
    <w:rsid w:val="00E959B9"/>
    <w:rsid w:val="00EA45D8"/>
    <w:rsid w:val="00EA5AAC"/>
    <w:rsid w:val="00EA6C55"/>
    <w:rsid w:val="00EB17CE"/>
    <w:rsid w:val="00EC4F11"/>
    <w:rsid w:val="00EC6A9F"/>
    <w:rsid w:val="00ED1529"/>
    <w:rsid w:val="00EE3A53"/>
    <w:rsid w:val="00EE5383"/>
    <w:rsid w:val="00EF6E0E"/>
    <w:rsid w:val="00EF76F8"/>
    <w:rsid w:val="00F0678E"/>
    <w:rsid w:val="00F16DEE"/>
    <w:rsid w:val="00F25F6D"/>
    <w:rsid w:val="00F31B0B"/>
    <w:rsid w:val="00F41AA5"/>
    <w:rsid w:val="00F566A1"/>
    <w:rsid w:val="00F70E29"/>
    <w:rsid w:val="00F71050"/>
    <w:rsid w:val="00F847A9"/>
    <w:rsid w:val="00F90397"/>
    <w:rsid w:val="00F92AB0"/>
    <w:rsid w:val="00F94D32"/>
    <w:rsid w:val="00FA209A"/>
    <w:rsid w:val="00FB577B"/>
    <w:rsid w:val="00FC0C1D"/>
    <w:rsid w:val="00FC3EE8"/>
    <w:rsid w:val="00FE20EA"/>
    <w:rsid w:val="00FE71EC"/>
    <w:rsid w:val="00FF71C3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37045B"/>
  <w15:docId w15:val="{ABA65F0C-A6E8-4A2A-B397-76B7E099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501"/>
    <w:pPr>
      <w:overflowPunct w:val="0"/>
      <w:autoSpaceDE w:val="0"/>
      <w:autoSpaceDN w:val="0"/>
      <w:adjustRightInd w:val="0"/>
      <w:textAlignment w:val="baseline"/>
    </w:pPr>
    <w:rPr>
      <w:rFonts w:eastAsia="Times New Roman"/>
      <w:color w:val="00000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9424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42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94240"/>
    <w:rPr>
      <w:rFonts w:ascii="Tahoma" w:eastAsia="Times New Roman" w:hAnsi="Tahoma" w:cs="Tahoma"/>
      <w:color w:val="000000"/>
      <w:sz w:val="16"/>
      <w:szCs w:val="16"/>
    </w:rPr>
  </w:style>
  <w:style w:type="table" w:styleId="a6">
    <w:name w:val="Table Grid"/>
    <w:basedOn w:val="a1"/>
    <w:uiPriority w:val="39"/>
    <w:rsid w:val="000D54C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C930F1"/>
    <w:rPr>
      <w:color w:val="605E5C"/>
      <w:shd w:val="clear" w:color="auto" w:fill="E1DFDD"/>
    </w:rPr>
  </w:style>
  <w:style w:type="character" w:styleId="a7">
    <w:name w:val="Placeholder Text"/>
    <w:basedOn w:val="a0"/>
    <w:uiPriority w:val="99"/>
    <w:semiHidden/>
    <w:rsid w:val="00C930F1"/>
    <w:rPr>
      <w:color w:val="808080"/>
    </w:rPr>
  </w:style>
  <w:style w:type="paragraph" w:styleId="a8">
    <w:name w:val="footnote text"/>
    <w:basedOn w:val="a"/>
    <w:link w:val="a9"/>
    <w:uiPriority w:val="99"/>
    <w:semiHidden/>
    <w:unhideWhenUsed/>
    <w:rsid w:val="003C5A5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3C5A55"/>
    <w:rPr>
      <w:rFonts w:eastAsia="Times New Roman"/>
      <w:color w:val="000000"/>
      <w:lang w:eastAsia="en-US"/>
    </w:rPr>
  </w:style>
  <w:style w:type="character" w:styleId="aa">
    <w:name w:val="footnote reference"/>
    <w:basedOn w:val="a0"/>
    <w:uiPriority w:val="99"/>
    <w:semiHidden/>
    <w:unhideWhenUsed/>
    <w:rsid w:val="003C5A55"/>
    <w:rPr>
      <w:vertAlign w:val="superscript"/>
    </w:rPr>
  </w:style>
  <w:style w:type="paragraph" w:styleId="ab">
    <w:name w:val="header"/>
    <w:basedOn w:val="a"/>
    <w:link w:val="ac"/>
    <w:unhideWhenUsed/>
    <w:rsid w:val="009D3B3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9D3B31"/>
    <w:rPr>
      <w:rFonts w:eastAsia="Times New Roman"/>
      <w:color w:val="000000"/>
      <w:sz w:val="24"/>
      <w:szCs w:val="24"/>
      <w:lang w:eastAsia="en-US"/>
    </w:rPr>
  </w:style>
  <w:style w:type="paragraph" w:styleId="ad">
    <w:name w:val="footer"/>
    <w:basedOn w:val="a"/>
    <w:link w:val="ae"/>
    <w:uiPriority w:val="99"/>
    <w:unhideWhenUsed/>
    <w:rsid w:val="009D3B3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D3B31"/>
    <w:rPr>
      <w:rFonts w:eastAsia="Times New Roman"/>
      <w:color w:val="000000"/>
      <w:sz w:val="24"/>
      <w:szCs w:val="24"/>
      <w:lang w:eastAsia="en-US"/>
    </w:rPr>
  </w:style>
  <w:style w:type="character" w:customStyle="1" w:styleId="af">
    <w:name w:val="Основной текст_"/>
    <w:link w:val="10"/>
    <w:rsid w:val="00656E22"/>
    <w:rPr>
      <w:shd w:val="clear" w:color="auto" w:fill="FFFFFF"/>
    </w:rPr>
  </w:style>
  <w:style w:type="paragraph" w:customStyle="1" w:styleId="10">
    <w:name w:val="Основной текст1"/>
    <w:basedOn w:val="a"/>
    <w:link w:val="af"/>
    <w:rsid w:val="00656E22"/>
    <w:pPr>
      <w:widowControl w:val="0"/>
      <w:shd w:val="clear" w:color="auto" w:fill="FFFFFF"/>
      <w:overflowPunct/>
      <w:autoSpaceDE/>
      <w:autoSpaceDN/>
      <w:adjustRightInd/>
      <w:spacing w:before="480" w:after="780" w:line="0" w:lineRule="atLeast"/>
      <w:jc w:val="both"/>
      <w:textAlignment w:val="auto"/>
    </w:pPr>
    <w:rPr>
      <w:rFonts w:eastAsia="Calibri"/>
      <w:color w:val="auto"/>
      <w:sz w:val="20"/>
      <w:szCs w:val="20"/>
      <w:lang w:eastAsia="ru-RU"/>
    </w:rPr>
  </w:style>
  <w:style w:type="character" w:styleId="af0">
    <w:name w:val="page number"/>
    <w:basedOn w:val="a0"/>
    <w:rsid w:val="00091122"/>
  </w:style>
  <w:style w:type="paragraph" w:customStyle="1" w:styleId="Default">
    <w:name w:val="Default"/>
    <w:rsid w:val="0009112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1">
    <w:name w:val="Revision"/>
    <w:hidden/>
    <w:uiPriority w:val="99"/>
    <w:semiHidden/>
    <w:rsid w:val="009E142A"/>
    <w:rPr>
      <w:rFonts w:eastAsia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leg\AppData\Local\Microsoft\Windows\INetCache\Content.Outlook\IRKDWETY\2023%20&#1096;&#1072;&#1073;&#1083;&#1086;&#1085;%20&#1073;&#1083;&#1072;&#1085;&#1082;%20&#1087;&#1080;&#1089;&#1100;&#1084;&#1072;%20&#1091;&#1075;&#1083;&#1086;&#1074;&#1086;&#1081;%20(002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A009F-4AE0-4C39-A149-6B8A63448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2023 шаблон бланк письма угловой (002)</Template>
  <TotalTime>0</TotalTime>
  <Pages>1</Pages>
  <Words>2218</Words>
  <Characters>12643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14832</CharactersWithSpaces>
  <SharedDoc>false</SharedDoc>
  <HLinks>
    <vt:vector size="6" baseType="variant">
      <vt:variant>
        <vt:i4>131091</vt:i4>
      </vt:variant>
      <vt:variant>
        <vt:i4>0</vt:i4>
      </vt:variant>
      <vt:variant>
        <vt:i4>0</vt:i4>
      </vt:variant>
      <vt:variant>
        <vt:i4>5</vt:i4>
      </vt:variant>
      <vt:variant>
        <vt:lpwstr>http://www.susmu.su/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Рыжкова Оксана Владимировна</cp:lastModifiedBy>
  <cp:revision>3</cp:revision>
  <cp:lastPrinted>2026-09-03T09:31:00Z</cp:lastPrinted>
  <dcterms:created xsi:type="dcterms:W3CDTF">2026-09-03T09:36:00Z</dcterms:created>
  <dcterms:modified xsi:type="dcterms:W3CDTF">2026-09-03T09:36:00Z</dcterms:modified>
</cp:coreProperties>
</file>